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82EEBC" w14:textId="5C8F23C5" w:rsidR="00067FEA" w:rsidRPr="006C53CA" w:rsidRDefault="006C53CA" w:rsidP="006C53CA">
      <w:pPr>
        <w:pStyle w:val="Ttulo1"/>
        <w:jc w:val="left"/>
        <w:rPr>
          <w:b/>
          <w:bCs/>
        </w:rPr>
      </w:pPr>
      <w:r>
        <w:rPr>
          <w:b/>
          <w:bCs/>
        </w:rPr>
        <w:t xml:space="preserve">                            </w:t>
      </w:r>
      <w:r w:rsidRPr="000E1866">
        <w:rPr>
          <w:b/>
          <w:bCs/>
        </w:rPr>
        <w:t>EVALUACI</w:t>
      </w:r>
      <w:r w:rsidR="000E1866" w:rsidRPr="000E1866">
        <w:rPr>
          <w:sz w:val="40"/>
          <w:szCs w:val="40"/>
        </w:rPr>
        <w:t>ó</w:t>
      </w:r>
      <w:r w:rsidRPr="000E1866">
        <w:rPr>
          <w:b/>
          <w:bCs/>
        </w:rPr>
        <w:t>N</w:t>
      </w:r>
      <w:r w:rsidRPr="006C53CA">
        <w:rPr>
          <w:b/>
          <w:bCs/>
        </w:rPr>
        <w:t xml:space="preserve"> </w:t>
      </w:r>
      <w:r w:rsidR="000E1866" w:rsidRPr="000E1866">
        <w:rPr>
          <w:b/>
          <w:bCs/>
        </w:rPr>
        <w:t>H</w:t>
      </w:r>
      <w:r w:rsidR="000E1866">
        <w:rPr>
          <w:b/>
          <w:bCs/>
        </w:rPr>
        <w:t>OL</w:t>
      </w:r>
      <w:r w:rsidR="000E1866" w:rsidRPr="000E1866">
        <w:rPr>
          <w:sz w:val="40"/>
          <w:szCs w:val="40"/>
        </w:rPr>
        <w:t>í</w:t>
      </w:r>
      <w:r w:rsidR="000E1866" w:rsidRPr="000E1866">
        <w:rPr>
          <w:b/>
          <w:bCs/>
          <w:sz w:val="28"/>
          <w:szCs w:val="28"/>
        </w:rPr>
        <w:t>STICA</w:t>
      </w:r>
    </w:p>
    <w:tbl>
      <w:tblPr>
        <w:tblStyle w:val="Tablanormal1"/>
        <w:tblW w:w="0" w:type="auto"/>
        <w:tblInd w:w="0" w:type="dxa"/>
        <w:tblLook w:val="0000" w:firstRow="0" w:lastRow="0" w:firstColumn="0" w:lastColumn="0" w:noHBand="0" w:noVBand="0"/>
      </w:tblPr>
      <w:tblGrid>
        <w:gridCol w:w="1281"/>
        <w:gridCol w:w="2887"/>
        <w:gridCol w:w="1216"/>
        <w:gridCol w:w="2923"/>
      </w:tblGrid>
      <w:tr w:rsidR="006C53CA" w14:paraId="59F3D3F5" w14:textId="77777777">
        <w:trPr>
          <w:trHeight w:val="360"/>
        </w:trPr>
        <w:tc>
          <w:tcPr>
            <w:tcW w:w="1011" w:type="dxa"/>
            <w:vAlign w:val="bottom"/>
          </w:tcPr>
          <w:p w14:paraId="290D6EE0" w14:textId="5EBEC0A9" w:rsidR="00067FEA" w:rsidRDefault="006C53CA">
            <w:pPr>
              <w:pStyle w:val="Informacinparaestudiantes"/>
            </w:pPr>
            <w:r w:rsidRPr="000E1866">
              <w:t>Terapeuta</w:t>
            </w:r>
            <w:r>
              <w:t xml:space="preserve"> </w:t>
            </w:r>
            <w:r w:rsidRPr="000E1866">
              <w:t>Naturopat</w:t>
            </w:r>
            <w:r w:rsidR="000E1866" w:rsidRPr="000E1866">
              <w:t>í</w:t>
            </w:r>
            <w:r w:rsidRPr="000E1866">
              <w:t>a</w:t>
            </w:r>
            <w:r>
              <w:t xml:space="preserve"> </w:t>
            </w:r>
            <w:r w:rsidRPr="000E1866">
              <w:t>Hol</w:t>
            </w:r>
            <w:r w:rsidR="000E1866" w:rsidRPr="000E1866">
              <w:t>í</w:t>
            </w:r>
            <w:r w:rsidRPr="000E1866">
              <w:t>stica</w:t>
            </w:r>
          </w:p>
        </w:tc>
        <w:tc>
          <w:tcPr>
            <w:tcW w:w="3416" w:type="dxa"/>
            <w:vAlign w:val="bottom"/>
          </w:tcPr>
          <w:p w14:paraId="03635348" w14:textId="0D8873F9" w:rsidR="00067FEA" w:rsidRDefault="006C53CA">
            <w:pPr>
              <w:pStyle w:val="Informacinparaestudiantes"/>
            </w:pPr>
            <w:r>
              <w:t>Rachel Fregosi</w:t>
            </w:r>
          </w:p>
        </w:tc>
        <w:tc>
          <w:tcPr>
            <w:tcW w:w="811" w:type="dxa"/>
            <w:vAlign w:val="bottom"/>
          </w:tcPr>
          <w:p w14:paraId="147EA4B6" w14:textId="77777777" w:rsidR="00067FEA" w:rsidRDefault="00067FEA">
            <w:pPr>
              <w:pStyle w:val="Informacinparaestudiantes"/>
            </w:pPr>
            <w:r w:rsidRPr="000E1866">
              <w:t>Nombre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999999"/>
              <w:right w:val="nil"/>
            </w:tcBorders>
            <w:vAlign w:val="bottom"/>
          </w:tcPr>
          <w:p w14:paraId="59818C65" w14:textId="77777777" w:rsidR="00067FEA" w:rsidRDefault="00067FEA">
            <w:pPr>
              <w:pStyle w:val="Informacinparaestudiantes"/>
            </w:pPr>
          </w:p>
        </w:tc>
      </w:tr>
      <w:tr w:rsidR="006C53CA" w14:paraId="2B34397E" w14:textId="77777777">
        <w:trPr>
          <w:trHeight w:val="360"/>
        </w:trPr>
        <w:tc>
          <w:tcPr>
            <w:tcW w:w="1011" w:type="dxa"/>
            <w:vAlign w:val="bottom"/>
          </w:tcPr>
          <w:p w14:paraId="7A1752F7" w14:textId="77777777" w:rsidR="00067FEA" w:rsidRDefault="00067FEA">
            <w:pPr>
              <w:pStyle w:val="Informacinparaestudiantes"/>
            </w:pPr>
          </w:p>
        </w:tc>
        <w:tc>
          <w:tcPr>
            <w:tcW w:w="3416" w:type="dxa"/>
            <w:vAlign w:val="bottom"/>
          </w:tcPr>
          <w:p w14:paraId="6BD6BC53" w14:textId="77777777" w:rsidR="00067FEA" w:rsidRDefault="00067FEA">
            <w:pPr>
              <w:pStyle w:val="Informacinparaestudiantes"/>
            </w:pPr>
          </w:p>
        </w:tc>
        <w:tc>
          <w:tcPr>
            <w:tcW w:w="811" w:type="dxa"/>
            <w:vAlign w:val="bottom"/>
          </w:tcPr>
          <w:p w14:paraId="280399E4" w14:textId="7E9B2153" w:rsidR="00067FEA" w:rsidRDefault="006C53CA">
            <w:pPr>
              <w:pStyle w:val="Informacinparaestudiantes"/>
            </w:pPr>
            <w:r w:rsidRPr="006C53CA">
              <w:t>Correo</w:t>
            </w:r>
            <w:r>
              <w:t xml:space="preserve"> </w:t>
            </w:r>
            <w:r w:rsidRPr="006C53CA">
              <w:t>electrónico</w:t>
            </w:r>
          </w:p>
        </w:tc>
        <w:tc>
          <w:tcPr>
            <w:tcW w:w="3618" w:type="dxa"/>
            <w:tcBorders>
              <w:top w:val="single" w:sz="4" w:space="0" w:color="999999"/>
              <w:left w:val="nil"/>
              <w:bottom w:val="single" w:sz="4" w:space="0" w:color="999999"/>
              <w:right w:val="nil"/>
            </w:tcBorders>
            <w:vAlign w:val="bottom"/>
          </w:tcPr>
          <w:p w14:paraId="2D337C4C" w14:textId="77777777" w:rsidR="00067FEA" w:rsidRDefault="00067FEA">
            <w:pPr>
              <w:pStyle w:val="Informacinparaestudiantes"/>
            </w:pPr>
          </w:p>
        </w:tc>
      </w:tr>
      <w:tr w:rsidR="006C53CA" w14:paraId="24C8BD66" w14:textId="77777777">
        <w:trPr>
          <w:trHeight w:val="360"/>
        </w:trPr>
        <w:tc>
          <w:tcPr>
            <w:tcW w:w="1011" w:type="dxa"/>
            <w:vAlign w:val="bottom"/>
          </w:tcPr>
          <w:p w14:paraId="0D8E4E00" w14:textId="77777777" w:rsidR="00067FEA" w:rsidRDefault="00067FEA">
            <w:pPr>
              <w:pStyle w:val="Informacinparaestudiantes"/>
            </w:pPr>
          </w:p>
        </w:tc>
        <w:tc>
          <w:tcPr>
            <w:tcW w:w="3416" w:type="dxa"/>
            <w:vAlign w:val="bottom"/>
          </w:tcPr>
          <w:p w14:paraId="27530475" w14:textId="77777777" w:rsidR="00067FEA" w:rsidRDefault="00067FEA">
            <w:pPr>
              <w:pStyle w:val="Informacinparaestudiantes"/>
            </w:pPr>
          </w:p>
        </w:tc>
        <w:tc>
          <w:tcPr>
            <w:tcW w:w="811" w:type="dxa"/>
            <w:vAlign w:val="bottom"/>
          </w:tcPr>
          <w:p w14:paraId="36DEC7A8" w14:textId="4A19181B" w:rsidR="006C53CA" w:rsidRDefault="006C53CA">
            <w:pPr>
              <w:pStyle w:val="Informacinparaestudiantes"/>
            </w:pPr>
            <w:r w:rsidRPr="000E1866">
              <w:t>Edad</w:t>
            </w:r>
          </w:p>
        </w:tc>
        <w:tc>
          <w:tcPr>
            <w:tcW w:w="3618" w:type="dxa"/>
            <w:tcBorders>
              <w:top w:val="single" w:sz="4" w:space="0" w:color="999999"/>
              <w:left w:val="nil"/>
              <w:bottom w:val="single" w:sz="4" w:space="0" w:color="999999"/>
              <w:right w:val="nil"/>
            </w:tcBorders>
            <w:vAlign w:val="bottom"/>
          </w:tcPr>
          <w:p w14:paraId="1B9E58FE" w14:textId="77777777" w:rsidR="00067FEA" w:rsidRDefault="00067FEA">
            <w:pPr>
              <w:pStyle w:val="Informacinparaestudiantes"/>
            </w:pPr>
          </w:p>
        </w:tc>
      </w:tr>
      <w:tr w:rsidR="006C53CA" w14:paraId="6A5C85B2" w14:textId="77777777">
        <w:trPr>
          <w:trHeight w:val="360"/>
        </w:trPr>
        <w:tc>
          <w:tcPr>
            <w:tcW w:w="1011" w:type="dxa"/>
            <w:vAlign w:val="bottom"/>
          </w:tcPr>
          <w:p w14:paraId="4416C394" w14:textId="77777777" w:rsidR="00067FEA" w:rsidRDefault="00067FEA">
            <w:pPr>
              <w:pStyle w:val="Informacinparaestudiantes"/>
            </w:pPr>
          </w:p>
        </w:tc>
        <w:tc>
          <w:tcPr>
            <w:tcW w:w="3416" w:type="dxa"/>
            <w:vAlign w:val="bottom"/>
          </w:tcPr>
          <w:p w14:paraId="3859D038" w14:textId="77777777" w:rsidR="00067FEA" w:rsidRDefault="00067FEA">
            <w:pPr>
              <w:pStyle w:val="Informacinparaestudiantes"/>
            </w:pPr>
          </w:p>
        </w:tc>
        <w:tc>
          <w:tcPr>
            <w:tcW w:w="811" w:type="dxa"/>
            <w:vAlign w:val="bottom"/>
          </w:tcPr>
          <w:p w14:paraId="6895CACF" w14:textId="7AB59B09" w:rsidR="00067FEA" w:rsidRDefault="006C53CA">
            <w:pPr>
              <w:pStyle w:val="Informacinparaestudiantes"/>
            </w:pPr>
            <w:r>
              <w:t>Peso</w:t>
            </w:r>
          </w:p>
        </w:tc>
        <w:tc>
          <w:tcPr>
            <w:tcW w:w="3618" w:type="dxa"/>
            <w:tcBorders>
              <w:top w:val="single" w:sz="4" w:space="0" w:color="999999"/>
              <w:left w:val="nil"/>
              <w:bottom w:val="single" w:sz="4" w:space="0" w:color="999999"/>
              <w:right w:val="nil"/>
            </w:tcBorders>
            <w:vAlign w:val="bottom"/>
          </w:tcPr>
          <w:p w14:paraId="55925891" w14:textId="77777777" w:rsidR="00067FEA" w:rsidRDefault="00067FEA">
            <w:pPr>
              <w:pStyle w:val="Informacinparaestudiantes"/>
            </w:pPr>
          </w:p>
        </w:tc>
      </w:tr>
      <w:tr w:rsidR="006C53CA" w14:paraId="72A5C374" w14:textId="77777777">
        <w:trPr>
          <w:trHeight w:val="360"/>
        </w:trPr>
        <w:tc>
          <w:tcPr>
            <w:tcW w:w="1011" w:type="dxa"/>
            <w:vAlign w:val="bottom"/>
          </w:tcPr>
          <w:p w14:paraId="1C68BB0A" w14:textId="77777777" w:rsidR="006C53CA" w:rsidRDefault="006C53CA">
            <w:pPr>
              <w:pStyle w:val="Informacinparaestudiantes"/>
            </w:pPr>
          </w:p>
        </w:tc>
        <w:tc>
          <w:tcPr>
            <w:tcW w:w="3416" w:type="dxa"/>
            <w:vAlign w:val="bottom"/>
          </w:tcPr>
          <w:p w14:paraId="78DC2135" w14:textId="77777777" w:rsidR="006C53CA" w:rsidRDefault="006C53CA">
            <w:pPr>
              <w:pStyle w:val="Informacinparaestudiantes"/>
            </w:pPr>
          </w:p>
        </w:tc>
        <w:tc>
          <w:tcPr>
            <w:tcW w:w="811" w:type="dxa"/>
            <w:vAlign w:val="bottom"/>
          </w:tcPr>
          <w:p w14:paraId="2FF2DF66" w14:textId="53939EB2" w:rsidR="006C53CA" w:rsidRDefault="006C53CA">
            <w:pPr>
              <w:pStyle w:val="Informacinparaestudiantes"/>
            </w:pPr>
            <w:r w:rsidRPr="000E1866">
              <w:t>Estatura</w:t>
            </w:r>
          </w:p>
        </w:tc>
        <w:tc>
          <w:tcPr>
            <w:tcW w:w="3618" w:type="dxa"/>
            <w:tcBorders>
              <w:top w:val="single" w:sz="4" w:space="0" w:color="999999"/>
              <w:left w:val="nil"/>
              <w:bottom w:val="single" w:sz="4" w:space="0" w:color="999999"/>
              <w:right w:val="nil"/>
            </w:tcBorders>
            <w:vAlign w:val="bottom"/>
          </w:tcPr>
          <w:p w14:paraId="13710A53" w14:textId="77777777" w:rsidR="006C53CA" w:rsidRDefault="006C53CA">
            <w:pPr>
              <w:pStyle w:val="Informacinparaestudiantes"/>
            </w:pPr>
          </w:p>
        </w:tc>
      </w:tr>
      <w:tr w:rsidR="006C53CA" w14:paraId="32475BAB" w14:textId="77777777">
        <w:trPr>
          <w:trHeight w:val="360"/>
        </w:trPr>
        <w:tc>
          <w:tcPr>
            <w:tcW w:w="1011" w:type="dxa"/>
            <w:vAlign w:val="bottom"/>
          </w:tcPr>
          <w:p w14:paraId="09891A69" w14:textId="77777777" w:rsidR="006C53CA" w:rsidRDefault="006C53CA">
            <w:pPr>
              <w:pStyle w:val="Informacinparaestudiantes"/>
            </w:pPr>
          </w:p>
        </w:tc>
        <w:tc>
          <w:tcPr>
            <w:tcW w:w="3416" w:type="dxa"/>
            <w:vAlign w:val="bottom"/>
          </w:tcPr>
          <w:p w14:paraId="6BC6D5C7" w14:textId="77777777" w:rsidR="006C53CA" w:rsidRDefault="006C53CA">
            <w:pPr>
              <w:pStyle w:val="Informacinparaestudiantes"/>
            </w:pPr>
          </w:p>
        </w:tc>
        <w:tc>
          <w:tcPr>
            <w:tcW w:w="811" w:type="dxa"/>
            <w:vAlign w:val="bottom"/>
          </w:tcPr>
          <w:p w14:paraId="460436DE" w14:textId="286A3350" w:rsidR="006C53CA" w:rsidRDefault="006C53CA">
            <w:pPr>
              <w:pStyle w:val="Informacinparaestudiantes"/>
            </w:pPr>
            <w:r w:rsidRPr="006C53CA">
              <w:t>Situación</w:t>
            </w:r>
            <w:r>
              <w:t xml:space="preserve"> familiar</w:t>
            </w:r>
          </w:p>
        </w:tc>
        <w:tc>
          <w:tcPr>
            <w:tcW w:w="3618" w:type="dxa"/>
            <w:tcBorders>
              <w:top w:val="single" w:sz="4" w:space="0" w:color="999999"/>
              <w:left w:val="nil"/>
              <w:bottom w:val="single" w:sz="4" w:space="0" w:color="999999"/>
              <w:right w:val="nil"/>
            </w:tcBorders>
            <w:vAlign w:val="bottom"/>
          </w:tcPr>
          <w:p w14:paraId="2AB9BAFE" w14:textId="77777777" w:rsidR="006C53CA" w:rsidRDefault="006C53CA">
            <w:pPr>
              <w:pStyle w:val="Informacinparaestudiantes"/>
            </w:pPr>
          </w:p>
        </w:tc>
      </w:tr>
      <w:tr w:rsidR="006C53CA" w14:paraId="15878C52" w14:textId="77777777">
        <w:trPr>
          <w:trHeight w:val="360"/>
        </w:trPr>
        <w:tc>
          <w:tcPr>
            <w:tcW w:w="1011" w:type="dxa"/>
            <w:vAlign w:val="bottom"/>
          </w:tcPr>
          <w:p w14:paraId="13312E57" w14:textId="77777777" w:rsidR="006C53CA" w:rsidRDefault="006C53CA">
            <w:pPr>
              <w:pStyle w:val="Informacinparaestudiantes"/>
            </w:pPr>
          </w:p>
        </w:tc>
        <w:tc>
          <w:tcPr>
            <w:tcW w:w="3416" w:type="dxa"/>
            <w:vAlign w:val="bottom"/>
          </w:tcPr>
          <w:p w14:paraId="60CB709B" w14:textId="77777777" w:rsidR="006C53CA" w:rsidRDefault="006C53CA">
            <w:pPr>
              <w:pStyle w:val="Informacinparaestudiantes"/>
            </w:pPr>
          </w:p>
        </w:tc>
        <w:tc>
          <w:tcPr>
            <w:tcW w:w="811" w:type="dxa"/>
            <w:vAlign w:val="bottom"/>
          </w:tcPr>
          <w:p w14:paraId="77ABE291" w14:textId="57A1DBF3" w:rsidR="006C53CA" w:rsidRPr="006C53CA" w:rsidRDefault="006C53CA">
            <w:pPr>
              <w:pStyle w:val="Informacinparaestudiantes"/>
            </w:pPr>
            <w:r>
              <w:t>Número de hijos</w:t>
            </w:r>
          </w:p>
        </w:tc>
        <w:tc>
          <w:tcPr>
            <w:tcW w:w="3618" w:type="dxa"/>
            <w:tcBorders>
              <w:top w:val="single" w:sz="4" w:space="0" w:color="999999"/>
              <w:left w:val="nil"/>
              <w:bottom w:val="single" w:sz="4" w:space="0" w:color="999999"/>
              <w:right w:val="nil"/>
            </w:tcBorders>
            <w:vAlign w:val="bottom"/>
          </w:tcPr>
          <w:p w14:paraId="181FC2F9" w14:textId="77777777" w:rsidR="006C53CA" w:rsidRDefault="006C53CA">
            <w:pPr>
              <w:pStyle w:val="Informacinparaestudiantes"/>
            </w:pPr>
          </w:p>
        </w:tc>
      </w:tr>
    </w:tbl>
    <w:p w14:paraId="7A81E164" w14:textId="6F9A1110" w:rsidR="00067FEA" w:rsidRPr="00E83AEF" w:rsidRDefault="006C53CA">
      <w:pPr>
        <w:pStyle w:val="Instrucciones"/>
        <w:rPr>
          <w:b/>
          <w:bCs/>
        </w:rPr>
      </w:pPr>
      <w:r w:rsidRPr="00E83AEF">
        <w:rPr>
          <w:b/>
          <w:bCs/>
        </w:rPr>
        <w:t>Motivo de la consulta</w:t>
      </w:r>
    </w:p>
    <w:p w14:paraId="63B0B076" w14:textId="77777777" w:rsidR="00067FEA" w:rsidRPr="006C53CA" w:rsidRDefault="00067FEA">
      <w:pPr>
        <w:pStyle w:val="Regla"/>
      </w:pPr>
    </w:p>
    <w:p w14:paraId="09C553A1" w14:textId="3EE3D029" w:rsidR="00067FEA" w:rsidRDefault="006C53CA" w:rsidP="006C53CA">
      <w:pPr>
        <w:pStyle w:val="Pregunta"/>
        <w:numPr>
          <w:ilvl w:val="0"/>
          <w:numId w:val="3"/>
        </w:numPr>
      </w:pPr>
      <w:r>
        <w:t xml:space="preserve"> </w:t>
      </w:r>
      <w:r w:rsidR="00D0310C" w:rsidRPr="00D0310C">
        <w:t>¿Por qué?</w:t>
      </w:r>
      <w:r>
        <w:t xml:space="preserve">        </w:t>
      </w:r>
    </w:p>
    <w:p w14:paraId="72260680" w14:textId="66FF860F" w:rsidR="00067FEA" w:rsidRDefault="00D0310C" w:rsidP="00D0310C">
      <w:pPr>
        <w:pStyle w:val="Pregunta"/>
        <w:numPr>
          <w:ilvl w:val="0"/>
          <w:numId w:val="3"/>
        </w:numPr>
      </w:pPr>
      <w:r w:rsidRPr="00D0310C">
        <w:t>¿Que?</w:t>
      </w:r>
      <w:r>
        <w:t xml:space="preserve"> </w:t>
      </w:r>
    </w:p>
    <w:p w14:paraId="37D4537D" w14:textId="64A4CB02" w:rsidR="00067FEA" w:rsidRDefault="00D0310C" w:rsidP="00D0310C">
      <w:pPr>
        <w:pStyle w:val="Pregunta"/>
        <w:numPr>
          <w:ilvl w:val="0"/>
          <w:numId w:val="3"/>
        </w:numPr>
      </w:pPr>
      <w:r w:rsidRPr="00D0310C">
        <w:t>¿Cuándo?</w:t>
      </w:r>
    </w:p>
    <w:p w14:paraId="6793A6F8" w14:textId="1CA4E665" w:rsidR="00067FEA" w:rsidRDefault="00D0310C" w:rsidP="00D0310C">
      <w:pPr>
        <w:pStyle w:val="Pregunta"/>
        <w:numPr>
          <w:ilvl w:val="0"/>
          <w:numId w:val="3"/>
        </w:numPr>
      </w:pPr>
      <w:r>
        <w:t xml:space="preserve"> </w:t>
      </w:r>
      <w:r w:rsidRPr="00D0310C">
        <w:t>¿Como?</w:t>
      </w:r>
    </w:p>
    <w:p w14:paraId="267959A7" w14:textId="50A85C37" w:rsidR="00067FEA" w:rsidRDefault="00D0310C" w:rsidP="00D0310C">
      <w:pPr>
        <w:pStyle w:val="Pregunta"/>
        <w:numPr>
          <w:ilvl w:val="0"/>
          <w:numId w:val="3"/>
        </w:numPr>
      </w:pPr>
      <w:r>
        <w:t xml:space="preserve"> ¿</w:t>
      </w:r>
      <w:r w:rsidRPr="00D0310C">
        <w:t>Desde cuándo?</w:t>
      </w:r>
    </w:p>
    <w:p w14:paraId="1871222E" w14:textId="69EE1D4F" w:rsidR="00067FEA" w:rsidRDefault="00D0310C" w:rsidP="00D0310C">
      <w:pPr>
        <w:pStyle w:val="Pregunta"/>
        <w:numPr>
          <w:ilvl w:val="0"/>
          <w:numId w:val="3"/>
        </w:numPr>
      </w:pPr>
      <w:r w:rsidRPr="00D0310C">
        <w:t>¿Factores calmantes?</w:t>
      </w:r>
    </w:p>
    <w:p w14:paraId="5F7C90BF" w14:textId="77777777" w:rsidR="00E83AEF" w:rsidRPr="00E83AEF" w:rsidRDefault="00D0310C" w:rsidP="00E83AEF">
      <w:pPr>
        <w:pStyle w:val="Pregunta"/>
        <w:numPr>
          <w:ilvl w:val="0"/>
          <w:numId w:val="3"/>
        </w:numPr>
      </w:pPr>
      <w:r w:rsidRPr="00D0310C">
        <w:t>¿Factores agravantes</w:t>
      </w:r>
      <w:r w:rsidR="00E83AEF">
        <w:t>?</w:t>
      </w:r>
    </w:p>
    <w:p w14:paraId="02CBCA21" w14:textId="77777777" w:rsidR="00E83AEF" w:rsidRPr="00E83AEF" w:rsidRDefault="00E83AEF" w:rsidP="00E83AEF">
      <w:pPr>
        <w:pStyle w:val="Pregunta"/>
        <w:numPr>
          <w:ilvl w:val="0"/>
          <w:numId w:val="0"/>
        </w:numPr>
        <w:ind w:left="720"/>
      </w:pPr>
    </w:p>
    <w:p w14:paraId="042110D3" w14:textId="3052090D" w:rsidR="00D0310C" w:rsidRPr="00E83AEF" w:rsidRDefault="00E83AEF" w:rsidP="00E83AEF">
      <w:pPr>
        <w:pStyle w:val="Pregunta"/>
        <w:numPr>
          <w:ilvl w:val="0"/>
          <w:numId w:val="0"/>
        </w:numPr>
        <w:ind w:left="720" w:hanging="720"/>
        <w:rPr>
          <w:b/>
          <w:bCs/>
          <w:sz w:val="16"/>
          <w:szCs w:val="16"/>
        </w:rPr>
      </w:pPr>
      <w:r w:rsidRPr="00E83AEF">
        <w:rPr>
          <w:b/>
          <w:bCs/>
          <w:sz w:val="16"/>
          <w:szCs w:val="16"/>
        </w:rPr>
        <w:t xml:space="preserve">  </w:t>
      </w:r>
      <w:r w:rsidR="00D0310C" w:rsidRPr="00E83AEF">
        <w:rPr>
          <w:b/>
          <w:bCs/>
          <w:i/>
          <w:iCs/>
          <w:sz w:val="16"/>
          <w:szCs w:val="16"/>
        </w:rPr>
        <w:t xml:space="preserve">Seguimiento </w:t>
      </w:r>
      <w:r w:rsidRPr="00E83AEF">
        <w:rPr>
          <w:b/>
          <w:bCs/>
          <w:i/>
          <w:iCs/>
          <w:sz w:val="16"/>
          <w:szCs w:val="16"/>
        </w:rPr>
        <w:t>m</w:t>
      </w:r>
      <w:r w:rsidRPr="00E83AEF">
        <w:rPr>
          <w:rFonts w:ascii="OpenSans-Italic" w:hAnsi="OpenSans-Italic" w:cs="OpenSans-Italic"/>
          <w:b/>
          <w:bCs/>
          <w:i/>
          <w:iCs/>
          <w:color w:val="000000"/>
          <w:sz w:val="16"/>
          <w:szCs w:val="16"/>
        </w:rPr>
        <w:t>é</w:t>
      </w:r>
      <w:r w:rsidR="00D0310C" w:rsidRPr="00E83AEF">
        <w:rPr>
          <w:b/>
          <w:bCs/>
          <w:i/>
          <w:iCs/>
          <w:sz w:val="16"/>
          <w:szCs w:val="16"/>
        </w:rPr>
        <w:t>dico</w:t>
      </w:r>
    </w:p>
    <w:p w14:paraId="3B7A0DAB" w14:textId="04174D03" w:rsidR="00E83AEF" w:rsidRPr="00E83AEF" w:rsidRDefault="00F36907" w:rsidP="00D0310C">
      <w:pPr>
        <w:pStyle w:val="Pregunta"/>
        <w:numPr>
          <w:ilvl w:val="0"/>
          <w:numId w:val="0"/>
        </w:numPr>
        <w:ind w:left="720" w:hanging="720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5AE2CB" wp14:editId="15AC0A64">
                <wp:simplePos x="0" y="0"/>
                <wp:positionH relativeFrom="column">
                  <wp:posOffset>-19050</wp:posOffset>
                </wp:positionH>
                <wp:positionV relativeFrom="paragraph">
                  <wp:posOffset>90805</wp:posOffset>
                </wp:positionV>
                <wp:extent cx="5543550" cy="0"/>
                <wp:effectExtent l="9525" t="6350" r="9525" b="12700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3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4F7DB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1.5pt;margin-top:7.15pt;width:436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"/>
            </w:pict>
          </mc:Fallback>
        </mc:AlternateContent>
      </w:r>
    </w:p>
    <w:p w14:paraId="709090DA" w14:textId="2B1043F9" w:rsidR="00E83AEF" w:rsidRDefault="00E83AEF" w:rsidP="00E83AEF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>
        <w:rPr>
          <w:rFonts w:ascii="OpenSans-Italic" w:hAnsi="OpenSans-Italic" w:cs="OpenSans-Italic"/>
          <w:i/>
          <w:iCs/>
          <w:color w:val="000000"/>
          <w:sz w:val="24"/>
          <w:szCs w:val="24"/>
        </w:rPr>
        <w:t xml:space="preserve">  </w:t>
      </w:r>
      <w:r w:rsidR="00CA63B3" w:rsidRPr="004558D3">
        <w:rPr>
          <w:rFonts w:ascii="OpenSans-Italic" w:hAnsi="OpenSans-Italic" w:cs="OpenSans-Italic"/>
          <w:color w:val="000000"/>
          <w:sz w:val="24"/>
          <w:szCs w:val="24"/>
        </w:rPr>
        <w:t>•</w:t>
      </w:r>
      <w:r w:rsidR="00CA63B3"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Pr="00E83AEF">
        <w:rPr>
          <w:rFonts w:ascii="OpenSans-Italic" w:hAnsi="OpenSans-Italic" w:cs="OpenSans-Italic"/>
          <w:color w:val="000000"/>
          <w:sz w:val="24"/>
          <w:szCs w:val="24"/>
        </w:rPr>
        <w:t>Médico general:</w:t>
      </w:r>
    </w:p>
    <w:p w14:paraId="1F286382" w14:textId="77777777" w:rsidR="00E83AEF" w:rsidRPr="00E83AEF" w:rsidRDefault="00E83AEF" w:rsidP="00E83AEF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7EA671E8" w14:textId="44DB45C4" w:rsidR="00E83AEF" w:rsidRDefault="00E83AEF" w:rsidP="00E83AEF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E83AEF"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="00CA63B3"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="00CA63B3" w:rsidRPr="004558D3">
        <w:rPr>
          <w:rFonts w:ascii="OpenSans-Italic" w:hAnsi="OpenSans-Italic" w:cs="OpenSans-Italic"/>
          <w:color w:val="000000"/>
          <w:sz w:val="24"/>
          <w:szCs w:val="24"/>
        </w:rPr>
        <w:t>•</w:t>
      </w:r>
      <w:r w:rsidRPr="00E83AEF">
        <w:rPr>
          <w:rFonts w:ascii="OpenSans-Italic" w:hAnsi="OpenSans-Italic" w:cs="OpenSans-Italic"/>
          <w:color w:val="000000"/>
          <w:sz w:val="24"/>
          <w:szCs w:val="24"/>
        </w:rPr>
        <w:t xml:space="preserve"> Tratamiento médico en curso:</w:t>
      </w:r>
    </w:p>
    <w:p w14:paraId="2361953C" w14:textId="77777777" w:rsidR="00E83AEF" w:rsidRPr="00E83AEF" w:rsidRDefault="00E83AEF" w:rsidP="00E83AEF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7E291645" w14:textId="3D364D5E" w:rsidR="00E83AEF" w:rsidRDefault="00CA63B3" w:rsidP="00E83AEF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="00E83AEF" w:rsidRPr="00E83AEF"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Pr="004558D3">
        <w:rPr>
          <w:rFonts w:ascii="OpenSans-Italic" w:hAnsi="OpenSans-Italic" w:cs="OpenSans-Italic"/>
          <w:color w:val="000000"/>
          <w:sz w:val="24"/>
          <w:szCs w:val="24"/>
        </w:rPr>
        <w:t>•</w:t>
      </w:r>
      <w:r w:rsidR="00E83AEF" w:rsidRPr="00E83AEF">
        <w:rPr>
          <w:rFonts w:ascii="OpenSans-Italic" w:hAnsi="OpenSans-Italic" w:cs="OpenSans-Italic"/>
          <w:color w:val="000000"/>
          <w:sz w:val="24"/>
          <w:szCs w:val="24"/>
        </w:rPr>
        <w:t xml:space="preserve"> Historia clínica:</w:t>
      </w:r>
    </w:p>
    <w:p w14:paraId="28F74C6E" w14:textId="77777777" w:rsidR="00E83AEF" w:rsidRPr="00E83AEF" w:rsidRDefault="00E83AEF" w:rsidP="00E83AEF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4C73892F" w14:textId="68E8B097" w:rsidR="00E83AEF" w:rsidRDefault="00E83AEF" w:rsidP="00E83AEF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E83AEF">
        <w:rPr>
          <w:rFonts w:ascii="OpenSans-Italic" w:hAnsi="OpenSans-Italic" w:cs="OpenSans-Italic"/>
          <w:color w:val="000000"/>
          <w:sz w:val="24"/>
          <w:szCs w:val="24"/>
        </w:rPr>
        <w:t xml:space="preserve">  </w:t>
      </w:r>
      <w:r w:rsidR="00CA63B3" w:rsidRPr="004558D3">
        <w:rPr>
          <w:rFonts w:ascii="OpenSans-Italic" w:hAnsi="OpenSans-Italic" w:cs="OpenSans-Italic"/>
          <w:color w:val="000000"/>
          <w:sz w:val="24"/>
          <w:szCs w:val="24"/>
        </w:rPr>
        <w:t>•</w:t>
      </w:r>
      <w:r w:rsidR="00CA63B3"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Pr="00E83AEF">
        <w:rPr>
          <w:rFonts w:ascii="OpenSans-Italic" w:hAnsi="OpenSans-Italic" w:cs="OpenSans-Italic"/>
          <w:color w:val="000000"/>
          <w:sz w:val="24"/>
          <w:szCs w:val="24"/>
        </w:rPr>
        <w:t>Historia quirúrgica:</w:t>
      </w:r>
    </w:p>
    <w:p w14:paraId="3D9EBAD7" w14:textId="77777777" w:rsidR="00E83AEF" w:rsidRPr="00E83AEF" w:rsidRDefault="00E83AEF" w:rsidP="00E83AEF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369D7233" w14:textId="67EF69C4" w:rsidR="00E83AEF" w:rsidRDefault="00CA63B3" w:rsidP="00E83AEF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="00E83AEF" w:rsidRPr="00E83AEF"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Pr="004558D3">
        <w:rPr>
          <w:rFonts w:ascii="OpenSans-Italic" w:hAnsi="OpenSans-Italic" w:cs="OpenSans-Italic"/>
          <w:color w:val="000000"/>
          <w:sz w:val="24"/>
          <w:szCs w:val="24"/>
        </w:rPr>
        <w:t>•</w:t>
      </w:r>
      <w:r w:rsidR="00E83AEF" w:rsidRPr="00E83AEF">
        <w:rPr>
          <w:rFonts w:ascii="OpenSans-Italic" w:hAnsi="OpenSans-Italic" w:cs="OpenSans-Italic"/>
          <w:color w:val="000000"/>
          <w:sz w:val="24"/>
          <w:szCs w:val="24"/>
        </w:rPr>
        <w:t xml:space="preserve"> Exámenes médicos recientes:</w:t>
      </w:r>
    </w:p>
    <w:p w14:paraId="7FF1A4A3" w14:textId="77777777" w:rsidR="00E83AEF" w:rsidRPr="00E83AEF" w:rsidRDefault="00E83AEF" w:rsidP="00E83AEF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1200C394" w14:textId="71A9EE89" w:rsidR="00E83AEF" w:rsidRDefault="00E83AEF" w:rsidP="00E83AEF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E83AEF"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="00CA63B3"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="00CA63B3" w:rsidRPr="004558D3">
        <w:rPr>
          <w:rFonts w:ascii="OpenSans-Italic" w:hAnsi="OpenSans-Italic" w:cs="OpenSans-Italic"/>
          <w:color w:val="000000"/>
          <w:sz w:val="24"/>
          <w:szCs w:val="24"/>
        </w:rPr>
        <w:t>•</w:t>
      </w:r>
      <w:r w:rsidRPr="00E83AEF">
        <w:rPr>
          <w:rFonts w:ascii="OpenSans-Italic" w:hAnsi="OpenSans-Italic" w:cs="OpenSans-Italic"/>
          <w:color w:val="000000"/>
          <w:sz w:val="24"/>
          <w:szCs w:val="24"/>
        </w:rPr>
        <w:t xml:space="preserve"> Patologías diagnosticadas:</w:t>
      </w:r>
    </w:p>
    <w:p w14:paraId="306BB94D" w14:textId="323651B1" w:rsidR="00E83AEF" w:rsidRPr="00E83AEF" w:rsidRDefault="00CA63B3" w:rsidP="00E83AEF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="00E83AEF" w:rsidRPr="00E83AEF"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Pr="004558D3">
        <w:rPr>
          <w:rFonts w:ascii="OpenSans-Italic" w:hAnsi="OpenSans-Italic" w:cs="OpenSans-Italic"/>
          <w:color w:val="000000"/>
          <w:sz w:val="24"/>
          <w:szCs w:val="24"/>
        </w:rPr>
        <w:t>•</w:t>
      </w:r>
      <w:r>
        <w:rPr>
          <w:rFonts w:ascii="OpenSans-Italic" w:hAnsi="OpenSans-Italic" w:cs="OpenSans-Italic"/>
          <w:color w:val="000000"/>
          <w:sz w:val="24"/>
          <w:szCs w:val="24"/>
        </w:rPr>
        <w:t xml:space="preserve"> </w:t>
      </w:r>
      <w:r w:rsidR="00E83AEF" w:rsidRPr="00E83AEF">
        <w:rPr>
          <w:rFonts w:ascii="OpenSans-Italic" w:hAnsi="OpenSans-Italic" w:cs="OpenSans-Italic"/>
          <w:color w:val="000000"/>
          <w:sz w:val="24"/>
          <w:szCs w:val="24"/>
        </w:rPr>
        <w:t>Alergias</w:t>
      </w:r>
      <w:r w:rsidR="00E83AEF">
        <w:rPr>
          <w:rFonts w:ascii="OpenSans-Italic" w:hAnsi="OpenSans-Italic" w:cs="OpenSans-Italic"/>
          <w:color w:val="000000"/>
          <w:sz w:val="24"/>
          <w:szCs w:val="24"/>
        </w:rPr>
        <w:t>:</w:t>
      </w:r>
    </w:p>
    <w:p w14:paraId="4D0B0E11" w14:textId="4FCF7D6A" w:rsidR="00064B04" w:rsidRPr="00CA63B3" w:rsidRDefault="00E83AEF" w:rsidP="00D0310C">
      <w:pPr>
        <w:pStyle w:val="Pregunta"/>
        <w:numPr>
          <w:ilvl w:val="0"/>
          <w:numId w:val="0"/>
        </w:numPr>
        <w:ind w:left="720" w:hanging="720"/>
        <w:rPr>
          <w:rFonts w:ascii="OpenSans-BoldItalic" w:hAnsi="OpenSans-BoldItalic" w:cs="OpenSans-BoldItalic"/>
          <w:b/>
          <w:bCs/>
          <w:i/>
          <w:iCs/>
          <w:color w:val="00B050"/>
        </w:rPr>
      </w:pPr>
      <w:r w:rsidRPr="00CA63B3">
        <w:rPr>
          <w:rFonts w:ascii="OpenSans-BoldItalic" w:hAnsi="OpenSans-BoldItalic" w:cs="OpenSans-BoldItalic"/>
          <w:b/>
          <w:bCs/>
          <w:i/>
          <w:iCs/>
          <w:color w:val="00B050"/>
        </w:rPr>
        <w:t>Condiciones de trabajo</w:t>
      </w:r>
    </w:p>
    <w:p w14:paraId="660B3202" w14:textId="63FAE55F" w:rsidR="004558D3" w:rsidRPr="004558D3" w:rsidRDefault="00F36907" w:rsidP="00D0310C">
      <w:pPr>
        <w:pStyle w:val="Pregunta"/>
        <w:numPr>
          <w:ilvl w:val="0"/>
          <w:numId w:val="0"/>
        </w:numPr>
        <w:ind w:left="720" w:hanging="720"/>
        <w:rPr>
          <w:rFonts w:ascii="OpenSans-BoldItalic" w:hAnsi="OpenSans-BoldItalic" w:cs="OpenSans-BoldItalic"/>
          <w:b/>
          <w:bCs/>
          <w:i/>
          <w:iCs/>
          <w:color w:val="000000"/>
        </w:rPr>
      </w:pPr>
      <w:r>
        <w:rPr>
          <w:rFonts w:ascii="OpenSans-BoldItalic" w:hAnsi="OpenSans-BoldItalic" w:cs="OpenSans-BoldItalic"/>
          <w:b/>
          <w:bCs/>
          <w:i/>
          <w:i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1B0F96" wp14:editId="7BE6E562">
                <wp:simplePos x="0" y="0"/>
                <wp:positionH relativeFrom="column">
                  <wp:posOffset>28575</wp:posOffset>
                </wp:positionH>
                <wp:positionV relativeFrom="paragraph">
                  <wp:posOffset>46990</wp:posOffset>
                </wp:positionV>
                <wp:extent cx="5676900" cy="9525"/>
                <wp:effectExtent l="9525" t="5715" r="9525" b="13335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769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910C9E" id="AutoShape 6" o:spid="_x0000_s1026" type="#_x0000_t32" style="position:absolute;margin-left:2.25pt;margin-top:3.7pt;width:447pt;height:.7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"/>
            </w:pict>
          </mc:Fallback>
        </mc:AlternateContent>
      </w:r>
    </w:p>
    <w:p w14:paraId="42F6087A" w14:textId="457B3F16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¿En qué trabaja?</w:t>
      </w:r>
    </w:p>
    <w:p w14:paraId="242FF7E6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73B0031D" w14:textId="5F460247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¿Cómo es la relación con sus compañeros de trabajo?</w:t>
      </w:r>
    </w:p>
    <w:p w14:paraId="1BD241D3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427464B9" w14:textId="6C3401EF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¿Cómo va al trabajo y cuánto tiempo tarda en llegar?</w:t>
      </w:r>
    </w:p>
    <w:p w14:paraId="223B1634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0648EA59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¿Trabaja en una mesa? En caso afirmativo, ¿ha adaptado su</w:t>
      </w:r>
    </w:p>
    <w:p w14:paraId="36530357" w14:textId="4531D81D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puesto de trabajo un especialista?</w:t>
      </w:r>
    </w:p>
    <w:p w14:paraId="243CBC95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29B4047D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¿Son sus problemas de salud más importantes en los días que</w:t>
      </w:r>
    </w:p>
    <w:p w14:paraId="7A1CE7C1" w14:textId="4B2B6DA5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trabaja? ¿Y en días de descanso?</w:t>
      </w:r>
    </w:p>
    <w:p w14:paraId="5C1A255C" w14:textId="77777777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3DB5B5AE" w14:textId="7F07B0BE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6A19AC13" w14:textId="758A0795" w:rsidR="004558D3" w:rsidRPr="00CA63B3" w:rsidRDefault="004558D3" w:rsidP="004558D3">
      <w:pPr>
        <w:autoSpaceDE w:val="0"/>
        <w:autoSpaceDN w:val="0"/>
        <w:adjustRightInd w:val="0"/>
        <w:spacing w:line="240" w:lineRule="auto"/>
        <w:rPr>
          <w:rFonts w:ascii="OpenSans-BoldItalic" w:hAnsi="OpenSans-BoldItalic" w:cs="OpenSans-BoldItalic"/>
          <w:b/>
          <w:bCs/>
          <w:i/>
          <w:iCs/>
          <w:color w:val="00B050"/>
          <w:sz w:val="20"/>
          <w:szCs w:val="20"/>
        </w:rPr>
      </w:pPr>
      <w:r w:rsidRPr="00CA63B3">
        <w:rPr>
          <w:rFonts w:ascii="OpenSans-BoldItalic" w:hAnsi="OpenSans-BoldItalic" w:cs="OpenSans-BoldItalic"/>
          <w:b/>
          <w:bCs/>
          <w:i/>
          <w:iCs/>
          <w:color w:val="00B050"/>
          <w:sz w:val="20"/>
          <w:szCs w:val="20"/>
        </w:rPr>
        <w:t>Actividades físicas</w:t>
      </w:r>
    </w:p>
    <w:p w14:paraId="4B51E181" w14:textId="20491FB3" w:rsidR="004558D3" w:rsidRPr="004558D3" w:rsidRDefault="00F36907" w:rsidP="004558D3">
      <w:pPr>
        <w:autoSpaceDE w:val="0"/>
        <w:autoSpaceDN w:val="0"/>
        <w:adjustRightInd w:val="0"/>
        <w:spacing w:line="240" w:lineRule="auto"/>
        <w:rPr>
          <w:rFonts w:ascii="OpenSans-BoldItalic" w:hAnsi="OpenSans-BoldItalic" w:cs="OpenSans-BoldItalic"/>
          <w:b/>
          <w:bCs/>
          <w:i/>
          <w:iCs/>
          <w:color w:val="000000"/>
          <w:sz w:val="20"/>
          <w:szCs w:val="20"/>
        </w:rPr>
      </w:pPr>
      <w:r>
        <w:rPr>
          <w:rFonts w:ascii="OpenSans-BoldItalic" w:hAnsi="OpenSans-BoldItalic" w:cs="OpenSans-BoldItalic"/>
          <w:b/>
          <w:bCs/>
          <w:i/>
          <w:iCs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85B6FB" wp14:editId="21038D1C">
                <wp:simplePos x="0" y="0"/>
                <wp:positionH relativeFrom="column">
                  <wp:posOffset>38100</wp:posOffset>
                </wp:positionH>
                <wp:positionV relativeFrom="paragraph">
                  <wp:posOffset>83185</wp:posOffset>
                </wp:positionV>
                <wp:extent cx="5562600" cy="0"/>
                <wp:effectExtent l="9525" t="6985" r="9525" b="12065"/>
                <wp:wrapNone/>
                <wp:docPr id="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2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0C7E03" id="AutoShape 7" o:spid="_x0000_s1026" type="#_x0000_t32" style="position:absolute;margin-left:3pt;margin-top:6.55pt;width:438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"/>
            </w:pict>
          </mc:Fallback>
        </mc:AlternateContent>
      </w:r>
    </w:p>
    <w:p w14:paraId="270002F8" w14:textId="77777777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i/>
          <w:iCs/>
          <w:color w:val="000000"/>
          <w:sz w:val="24"/>
          <w:szCs w:val="24"/>
        </w:rPr>
      </w:pPr>
    </w:p>
    <w:p w14:paraId="6E196129" w14:textId="130AF905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¿Practica una actividad física? Si es así, ¿con qué frecuencia?</w:t>
      </w:r>
    </w:p>
    <w:p w14:paraId="13D95127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5EB15609" w14:textId="467EA8E1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¿Esta actividad influye en sus síntomas?</w:t>
      </w:r>
    </w:p>
    <w:p w14:paraId="04218FD7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543E6DF6" w14:textId="1697E541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¿Qué otras actividades físicas le interesan?</w:t>
      </w:r>
    </w:p>
    <w:p w14:paraId="5C42A04A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7A0D5646" w14:textId="030C2123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¿Cuánto tiempo camina entre semana?</w:t>
      </w:r>
    </w:p>
    <w:p w14:paraId="035FDE8F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6CB3A873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¿Ha practicado alguna vez actividades como yoga, estiramientos,</w:t>
      </w:r>
    </w:p>
    <w:p w14:paraId="435228B5" w14:textId="0FE9D930" w:rsidR="004558D3" w:rsidRPr="004558D3" w:rsidRDefault="004558D3" w:rsidP="004558D3">
      <w:pPr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Tai-Chi o meditación?</w:t>
      </w:r>
    </w:p>
    <w:p w14:paraId="193DCA9E" w14:textId="7292BEDD" w:rsidR="004558D3" w:rsidRDefault="004558D3" w:rsidP="004558D3">
      <w:pPr>
        <w:rPr>
          <w:rFonts w:ascii="OpenSans-Italic" w:hAnsi="OpenSans-Italic" w:cs="OpenSans-Italic"/>
          <w:i/>
          <w:iCs/>
          <w:color w:val="000000"/>
          <w:sz w:val="24"/>
          <w:szCs w:val="24"/>
        </w:rPr>
      </w:pPr>
    </w:p>
    <w:p w14:paraId="02B113F8" w14:textId="2FF7E74A" w:rsidR="004558D3" w:rsidRPr="00CA63B3" w:rsidRDefault="004558D3" w:rsidP="004558D3">
      <w:pPr>
        <w:rPr>
          <w:rFonts w:ascii="OpenSans-Italic" w:hAnsi="OpenSans-Italic" w:cs="OpenSans-Italic"/>
          <w:i/>
          <w:iCs/>
          <w:color w:val="00B050"/>
          <w:sz w:val="20"/>
          <w:szCs w:val="20"/>
        </w:rPr>
      </w:pPr>
      <w:r w:rsidRPr="00CA63B3">
        <w:rPr>
          <w:rFonts w:ascii="OpenSans-BoldItalic" w:hAnsi="OpenSans-BoldItalic" w:cs="OpenSans-BoldItalic"/>
          <w:b/>
          <w:bCs/>
          <w:i/>
          <w:iCs/>
          <w:color w:val="00B050"/>
          <w:sz w:val="20"/>
          <w:szCs w:val="20"/>
        </w:rPr>
        <w:t>Sueño</w:t>
      </w:r>
    </w:p>
    <w:p w14:paraId="7A8C56E6" w14:textId="0F66A3F7" w:rsidR="004558D3" w:rsidRDefault="00F36907" w:rsidP="004558D3">
      <w:pPr>
        <w:pStyle w:val="Pregunta"/>
        <w:numPr>
          <w:ilvl w:val="0"/>
          <w:numId w:val="0"/>
        </w:numPr>
        <w:ind w:left="720" w:hanging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F546FA" wp14:editId="625FC71E">
                <wp:simplePos x="0" y="0"/>
                <wp:positionH relativeFrom="column">
                  <wp:posOffset>19050</wp:posOffset>
                </wp:positionH>
                <wp:positionV relativeFrom="paragraph">
                  <wp:posOffset>43815</wp:posOffset>
                </wp:positionV>
                <wp:extent cx="5295900" cy="0"/>
                <wp:effectExtent l="9525" t="5715" r="9525" b="13335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9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5E6A4A" id="AutoShape 5" o:spid="_x0000_s1026" type="#_x0000_t32" style="position:absolute;margin-left:1.5pt;margin-top:3.45pt;width:417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"/>
            </w:pict>
          </mc:Fallback>
        </mc:AlternateContent>
      </w:r>
      <w:r w:rsidR="004558D3">
        <w:t xml:space="preserve">  </w:t>
      </w:r>
    </w:p>
    <w:p w14:paraId="573CB7E4" w14:textId="1F3534BC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¿Es diferente cuando no está trabajando?</w:t>
      </w:r>
    </w:p>
    <w:p w14:paraId="5734E20B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4F6778EC" w14:textId="22D0A05B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¿Toma algo para dormir?</w:t>
      </w:r>
    </w:p>
    <w:p w14:paraId="38A48D2A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4F96E06E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¿Se queda frente al televisor o al ordenador antes de irse a</w:t>
      </w:r>
    </w:p>
    <w:p w14:paraId="6EC0AE6B" w14:textId="70F03182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dormir?</w:t>
      </w:r>
    </w:p>
    <w:p w14:paraId="49A84522" w14:textId="77777777" w:rsidR="004558D3" w:rsidRP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6A2CCEF9" w14:textId="61292253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4558D3">
        <w:rPr>
          <w:rFonts w:ascii="OpenSans-Italic" w:hAnsi="OpenSans-Italic" w:cs="OpenSans-Italic"/>
          <w:color w:val="000000"/>
          <w:sz w:val="24"/>
          <w:szCs w:val="24"/>
        </w:rPr>
        <w:t>• ¿Cuánto tiempo se queda en una habitación iluminada?</w:t>
      </w:r>
    </w:p>
    <w:p w14:paraId="0216B72D" w14:textId="3C7DF7D7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4799B951" w14:textId="6F672A78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63D539D3" w14:textId="3A3FC00A" w:rsidR="004558D3" w:rsidRPr="00CA63B3" w:rsidRDefault="004558D3" w:rsidP="004558D3">
      <w:pPr>
        <w:autoSpaceDE w:val="0"/>
        <w:autoSpaceDN w:val="0"/>
        <w:adjustRightInd w:val="0"/>
        <w:spacing w:line="240" w:lineRule="auto"/>
        <w:rPr>
          <w:rFonts w:ascii="OpenSans-BoldItalic" w:hAnsi="OpenSans-BoldItalic" w:cs="OpenSans-BoldItalic"/>
          <w:b/>
          <w:bCs/>
          <w:i/>
          <w:iCs/>
          <w:color w:val="00B050"/>
          <w:sz w:val="20"/>
          <w:szCs w:val="20"/>
        </w:rPr>
      </w:pPr>
      <w:r w:rsidRPr="00CA63B3">
        <w:rPr>
          <w:rFonts w:ascii="OpenSans-BoldItalic" w:hAnsi="OpenSans-BoldItalic" w:cs="OpenSans-BoldItalic"/>
          <w:b/>
          <w:bCs/>
          <w:i/>
          <w:iCs/>
          <w:color w:val="00B050"/>
          <w:sz w:val="20"/>
          <w:szCs w:val="20"/>
        </w:rPr>
        <w:t>Hábitos alimentarios</w:t>
      </w:r>
    </w:p>
    <w:p w14:paraId="3AB7114E" w14:textId="47EC1F4B" w:rsidR="004558D3" w:rsidRPr="004558D3" w:rsidRDefault="00F36907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0"/>
          <w:szCs w:val="20"/>
        </w:rPr>
      </w:pPr>
      <w:r>
        <w:rPr>
          <w:rFonts w:ascii="OpenSans-Italic" w:hAnsi="OpenSans-Italic" w:cs="OpenSans-Italic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22425A" wp14:editId="4AEED848">
                <wp:simplePos x="0" y="0"/>
                <wp:positionH relativeFrom="column">
                  <wp:posOffset>9525</wp:posOffset>
                </wp:positionH>
                <wp:positionV relativeFrom="paragraph">
                  <wp:posOffset>80645</wp:posOffset>
                </wp:positionV>
                <wp:extent cx="5438775" cy="0"/>
                <wp:effectExtent l="9525" t="13970" r="9525" b="5080"/>
                <wp:wrapNone/>
                <wp:docPr id="2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38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5110DA" id="AutoShape 8" o:spid="_x0000_s1026" type="#_x0000_t32" style="position:absolute;margin-left:.75pt;margin-top:6.35pt;width:428.2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"/>
            </w:pict>
          </mc:Fallback>
        </mc:AlternateContent>
      </w:r>
    </w:p>
    <w:p w14:paraId="7C9EB826" w14:textId="77777777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i/>
          <w:iCs/>
          <w:color w:val="000000"/>
          <w:sz w:val="24"/>
          <w:szCs w:val="24"/>
        </w:rPr>
      </w:pPr>
    </w:p>
    <w:p w14:paraId="7560ECD0" w14:textId="700B9073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¿Cuáles son sus objetivos de alimentación?</w:t>
      </w:r>
    </w:p>
    <w:p w14:paraId="07F02442" w14:textId="77777777" w:rsidR="000E1866" w:rsidRDefault="000E1866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2269E2E6" w14:textId="61A8130F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¿Puede describirme su desayuno?</w:t>
      </w:r>
    </w:p>
    <w:p w14:paraId="6BCAB8D6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5332446E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¿Puede describir sus hábitos alimentarios en la comida? ¿Qué</w:t>
      </w:r>
    </w:p>
    <w:p w14:paraId="4A78169D" w14:textId="53162FA6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come cuando está en el trabajo? ¿Y cuando no está trabajando?</w:t>
      </w:r>
    </w:p>
    <w:p w14:paraId="152EE280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3D07D275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7C085907" w14:textId="7021A9DE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¿Puede describirme su cena?</w:t>
      </w:r>
    </w:p>
    <w:p w14:paraId="567EA1E8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674C5322" w14:textId="42B41141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¿Come entre horas? Si es así, ¿qué come?</w:t>
      </w:r>
    </w:p>
    <w:p w14:paraId="1106D2C4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761E2746" w14:textId="4DD06F1C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¿Tiene antojos? ¿Cuándo?</w:t>
      </w:r>
    </w:p>
    <w:p w14:paraId="50437111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7DD5A628" w14:textId="46558898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¿Consume productos ecológicos?</w:t>
      </w:r>
    </w:p>
    <w:p w14:paraId="5A660CE1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085444F2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¿Qué tipo de azúcar utiliza (miel, jarabe de agave, azúcar moreno,</w:t>
      </w:r>
    </w:p>
    <w:p w14:paraId="23E5A77F" w14:textId="260F0316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azúcar blanca, edulcorante)?</w:t>
      </w:r>
    </w:p>
    <w:p w14:paraId="28F637BD" w14:textId="08C511D9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41CC85F9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¿Qué tipo de pan, pasta, harina o arroz come con más frecuencia</w:t>
      </w:r>
    </w:p>
    <w:p w14:paraId="5E3C7680" w14:textId="000602CF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(refinado, semirrefinado, integral)?</w:t>
      </w:r>
    </w:p>
    <w:p w14:paraId="01A67800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509AEC8F" w14:textId="6A563F56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¿Qué tipo de aceite (o grasa) consume?</w:t>
      </w:r>
    </w:p>
    <w:p w14:paraId="09C8BB9A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6271FE8B" w14:textId="74D1B452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¿Le atraen más los alimentos dulces o salados?</w:t>
      </w:r>
    </w:p>
    <w:p w14:paraId="2BFFA287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4A3EF71B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¿Qué consume regularmente (productos frescos sin procesar,</w:t>
      </w:r>
    </w:p>
    <w:p w14:paraId="6C9AB420" w14:textId="090AEEE3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productos procesados) y en qué porcentaje?</w:t>
      </w:r>
    </w:p>
    <w:p w14:paraId="037B25C7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05FD305B" w14:textId="2664F652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¿Consume productos lácteos? ¿Cuáles?</w:t>
      </w:r>
    </w:p>
    <w:p w14:paraId="0A4A7605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5D34C8EE" w14:textId="659E4334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¿Cuánta agua bebe al día? ¿Del grifo o mineral?</w:t>
      </w:r>
    </w:p>
    <w:p w14:paraId="0385143C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4D0D434D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¿Puede decirme si consume los siguientes productos? ¿En qué</w:t>
      </w:r>
    </w:p>
    <w:p w14:paraId="10DBCFF2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cantidad y frecuencia? (café, té, zumos, refrescos, alcohol,</w:t>
      </w:r>
    </w:p>
    <w:p w14:paraId="5BC52AC3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queso, pescado, carne blanca, carne roja, salchichas, huevos,</w:t>
      </w:r>
    </w:p>
    <w:p w14:paraId="36066F5B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verduras frescas o congeladas, fruta fresca, almidones,</w:t>
      </w:r>
    </w:p>
    <w:p w14:paraId="2FEABAD8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legumbres, semillas, granos, semillas oleaginosas, especias,</w:t>
      </w:r>
    </w:p>
    <w:p w14:paraId="5B0EC091" w14:textId="2365FC51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pasteles, tartas, galletas, postres dulces, chocolate)</w:t>
      </w:r>
    </w:p>
    <w:p w14:paraId="1A8D83F3" w14:textId="420BB08F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55812907" w14:textId="570FCB88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14000005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5FFE5B2F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Bold" w:hAnsi="OpenSans-Bold" w:cs="OpenSans-Bold"/>
          <w:b/>
          <w:bCs/>
          <w:color w:val="FFFFFF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¿Dónde come habitualmente (en la mesa, con su familia,</w:t>
      </w:r>
    </w:p>
    <w:p w14:paraId="3BFCF21E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delante de la televisión, delante de su ordenador...)?</w:t>
      </w:r>
    </w:p>
    <w:p w14:paraId="71E12CC8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¿Está acostumbrado a tomar suplementos alimenticios (vitaminas,</w:t>
      </w:r>
    </w:p>
    <w:p w14:paraId="667FE439" w14:textId="5F0D6A99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minerales...)?</w:t>
      </w:r>
    </w:p>
    <w:p w14:paraId="20BF64EC" w14:textId="77777777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53634A61" w14:textId="3F63A47F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¿Cuál es su presupuesto mensual para alimentación?</w:t>
      </w:r>
    </w:p>
    <w:p w14:paraId="44103469" w14:textId="368D6BF6" w:rsidR="000E1866" w:rsidRDefault="004558D3" w:rsidP="000E1866">
      <w:pPr>
        <w:rPr>
          <w:rFonts w:ascii="OpenSans-Italic" w:hAnsi="OpenSans-Italic" w:cs="OpenSans-Italic"/>
          <w:color w:val="000000"/>
          <w:sz w:val="24"/>
          <w:szCs w:val="24"/>
        </w:rPr>
      </w:pPr>
      <w:r w:rsidRPr="000E1866">
        <w:rPr>
          <w:rFonts w:ascii="OpenSans-Italic" w:hAnsi="OpenSans-Italic" w:cs="OpenSans-Italic"/>
          <w:color w:val="000000"/>
          <w:sz w:val="24"/>
          <w:szCs w:val="24"/>
        </w:rPr>
        <w:t>• ¿Cuánto tiempo dedica en promedio a la preparación de sus</w:t>
      </w:r>
      <w:r w:rsidR="000E1866" w:rsidRPr="000E1866">
        <w:rPr>
          <w:rFonts w:ascii="OpenSans-Italic" w:hAnsi="OpenSans-Italic" w:cs="OpenSans-Italic"/>
          <w:color w:val="000000"/>
          <w:sz w:val="24"/>
          <w:szCs w:val="24"/>
        </w:rPr>
        <w:t xml:space="preserve"> comidas?</w:t>
      </w:r>
    </w:p>
    <w:p w14:paraId="6A738BA4" w14:textId="77777777" w:rsidR="000E1866" w:rsidRPr="000E1866" w:rsidRDefault="000E1866" w:rsidP="000E1866"/>
    <w:p w14:paraId="232945C1" w14:textId="3CB775DD" w:rsidR="004558D3" w:rsidRPr="000E1866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color w:val="000000"/>
          <w:sz w:val="24"/>
          <w:szCs w:val="24"/>
        </w:rPr>
      </w:pPr>
    </w:p>
    <w:p w14:paraId="0B4A708D" w14:textId="77777777" w:rsidR="004558D3" w:rsidRDefault="004558D3" w:rsidP="004558D3">
      <w:pPr>
        <w:autoSpaceDE w:val="0"/>
        <w:autoSpaceDN w:val="0"/>
        <w:adjustRightInd w:val="0"/>
        <w:spacing w:line="240" w:lineRule="auto"/>
        <w:rPr>
          <w:rFonts w:ascii="OpenSans-Italic" w:hAnsi="OpenSans-Italic" w:cs="OpenSans-Italic"/>
          <w:i/>
          <w:iCs/>
          <w:color w:val="000000"/>
          <w:sz w:val="24"/>
          <w:szCs w:val="24"/>
        </w:rPr>
      </w:pPr>
    </w:p>
    <w:p w14:paraId="5B488AA8" w14:textId="77777777" w:rsidR="004558D3" w:rsidRDefault="004558D3" w:rsidP="004558D3">
      <w:pPr>
        <w:pStyle w:val="Pregunta"/>
        <w:numPr>
          <w:ilvl w:val="0"/>
          <w:numId w:val="0"/>
        </w:numPr>
        <w:ind w:left="720" w:hanging="720"/>
      </w:pPr>
    </w:p>
    <w:p w14:paraId="2D7A1D58" w14:textId="29A33800" w:rsidR="00D0310C" w:rsidRPr="00064B04" w:rsidRDefault="00F36907" w:rsidP="00D0310C">
      <w:pPr>
        <w:pStyle w:val="Pregunta"/>
        <w:numPr>
          <w:ilvl w:val="0"/>
          <w:numId w:val="0"/>
        </w:numPr>
        <w:ind w:left="720" w:hanging="720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50F005" wp14:editId="471C7437">
                <wp:simplePos x="0" y="0"/>
                <wp:positionH relativeFrom="column">
                  <wp:posOffset>-38100</wp:posOffset>
                </wp:positionH>
                <wp:positionV relativeFrom="paragraph">
                  <wp:posOffset>43180</wp:posOffset>
                </wp:positionV>
                <wp:extent cx="635" cy="635"/>
                <wp:effectExtent l="9525" t="5080" r="8890" b="1333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39947B" id="AutoShape 2" o:spid="_x0000_s1026" type="#_x0000_t32" style="position:absolute;margin-left:-3pt;margin-top:3.4pt;width:.0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"/>
            </w:pict>
          </mc:Fallback>
        </mc:AlternateContent>
      </w:r>
    </w:p>
    <w:p w14:paraId="18E48D5E" w14:textId="34E673EF" w:rsidR="00D0310C" w:rsidRPr="00E83AEF" w:rsidRDefault="00D0310C" w:rsidP="00D0310C">
      <w:pPr>
        <w:pStyle w:val="Pregunta"/>
        <w:numPr>
          <w:ilvl w:val="0"/>
          <w:numId w:val="0"/>
        </w:numPr>
        <w:ind w:left="720" w:hanging="720"/>
        <w:rPr>
          <w:i/>
          <w:iCs/>
        </w:rPr>
      </w:pPr>
      <w:r w:rsidRPr="00E83AEF">
        <w:rPr>
          <w:i/>
          <w:iCs/>
        </w:rPr>
        <w:t xml:space="preserve">                    </w:t>
      </w:r>
    </w:p>
    <w:p w14:paraId="0AC8483D" w14:textId="0190F23C" w:rsidR="00067FEA" w:rsidRPr="00E83AEF" w:rsidRDefault="00067FEA" w:rsidP="00D0310C">
      <w:pPr>
        <w:pStyle w:val="Pregunta"/>
        <w:numPr>
          <w:ilvl w:val="0"/>
          <w:numId w:val="0"/>
        </w:numPr>
        <w:ind w:left="720"/>
      </w:pPr>
    </w:p>
    <w:p w14:paraId="30A9A012" w14:textId="77777777" w:rsidR="00D0310C" w:rsidRPr="00E83AEF" w:rsidRDefault="00D0310C" w:rsidP="00D0310C">
      <w:pPr>
        <w:pStyle w:val="Pregunta"/>
        <w:numPr>
          <w:ilvl w:val="0"/>
          <w:numId w:val="0"/>
        </w:numPr>
        <w:ind w:left="720"/>
      </w:pPr>
    </w:p>
    <w:sectPr w:rsidR="00D0310C" w:rsidRPr="00E83AEF" w:rsidSect="00067FEA">
      <w:footerReference w:type="default" r:id="rId10"/>
      <w:pgSz w:w="11907" w:h="16839"/>
      <w:pgMar w:top="1440" w:right="1800" w:bottom="1440" w:left="180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766FE3" w14:textId="77777777" w:rsidR="00064B04" w:rsidRDefault="00064B04">
      <w:r>
        <w:separator/>
      </w:r>
    </w:p>
  </w:endnote>
  <w:endnote w:type="continuationSeparator" w:id="0">
    <w:p w14:paraId="05E50C84" w14:textId="77777777" w:rsidR="00064B04" w:rsidRDefault="00064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ans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penSans-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penSans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996BBC" w14:textId="77777777" w:rsidR="00064B04" w:rsidRDefault="00064B04">
    <w:pPr>
      <w:pStyle w:val="Piedepgina"/>
    </w:pPr>
    <w:r>
      <w:t xml:space="preserve">Página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880DDF" w14:textId="77777777" w:rsidR="00064B04" w:rsidRDefault="00064B04">
      <w:r>
        <w:separator/>
      </w:r>
    </w:p>
  </w:footnote>
  <w:footnote w:type="continuationSeparator" w:id="0">
    <w:p w14:paraId="2A373215" w14:textId="77777777" w:rsidR="00064B04" w:rsidRDefault="00064B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A7709A"/>
    <w:multiLevelType w:val="hybridMultilevel"/>
    <w:tmpl w:val="7936B01A"/>
    <w:lvl w:ilvl="0" w:tplc="08D2E4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23048B"/>
    <w:multiLevelType w:val="hybridMultilevel"/>
    <w:tmpl w:val="461ACC50"/>
    <w:lvl w:ilvl="0" w:tplc="F98E4E04">
      <w:start w:val="1"/>
      <w:numFmt w:val="decimal"/>
      <w:pStyle w:val="Pregunta"/>
      <w:lvlText w:val="%1.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3CA"/>
    <w:rsid w:val="00064B04"/>
    <w:rsid w:val="00067FEA"/>
    <w:rsid w:val="000E1866"/>
    <w:rsid w:val="00300EDF"/>
    <w:rsid w:val="004558D3"/>
    <w:rsid w:val="006C53CA"/>
    <w:rsid w:val="00A70D4E"/>
    <w:rsid w:val="00CA63B3"/>
    <w:rsid w:val="00D0310C"/>
    <w:rsid w:val="00E83AEF"/>
    <w:rsid w:val="00F3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  <o:rules v:ext="edit">
        <o:r id="V:Rule7" type="connector" idref="#_x0000_s1026"/>
        <o:r id="V:Rule8" type="connector" idref="#_x0000_s1028"/>
        <o:r id="V:Rule9" type="connector" idref="#_x0000_s1030"/>
        <o:r id="V:Rule10" type="connector" idref="#_x0000_s1031"/>
        <o:r id="V:Rule11" type="connector" idref="#_x0000_s1029"/>
        <o:r id="V:Rule12" type="connector" idref="#_x0000_s1032"/>
      </o:rules>
    </o:shapelayout>
  </w:shapeDefaults>
  <w:decimalSymbol w:val=","/>
  <w:listSeparator w:val=";"/>
  <w14:docId w14:val="35A831D9"/>
  <w15:docId w15:val="{FC26CBED-E7C1-4855-B2FE-347351A68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line="312" w:lineRule="auto"/>
    </w:pPr>
    <w:rPr>
      <w:rFonts w:ascii="Century Gothic" w:hAnsi="Century Gothic" w:cs="Century Gothic"/>
      <w:sz w:val="18"/>
      <w:szCs w:val="18"/>
      <w:lang w:val="es-CR" w:bidi="hi-IN"/>
    </w:rPr>
  </w:style>
  <w:style w:type="paragraph" w:styleId="Ttulo1">
    <w:name w:val="heading 1"/>
    <w:basedOn w:val="Normal"/>
    <w:next w:val="Normal"/>
    <w:qFormat/>
    <w:pPr>
      <w:spacing w:after="400"/>
      <w:jc w:val="center"/>
      <w:outlineLvl w:val="0"/>
    </w:pPr>
    <w:rPr>
      <w:rFonts w:cs="Times New Roman"/>
      <w:sz w:val="30"/>
      <w:szCs w:val="3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pPr>
      <w:jc w:val="center"/>
    </w:pPr>
  </w:style>
  <w:style w:type="paragraph" w:styleId="Textodeglobo">
    <w:name w:val="Balloon Text"/>
    <w:basedOn w:val="Normal"/>
    <w:semiHidden/>
    <w:rPr>
      <w:rFonts w:ascii="Tahoma" w:hAnsi="Tahoma" w:cs="Times New Roman"/>
      <w:sz w:val="16"/>
      <w:szCs w:val="16"/>
    </w:rPr>
  </w:style>
  <w:style w:type="paragraph" w:customStyle="1" w:styleId="Instrucciones">
    <w:name w:val="Instrucciones"/>
    <w:basedOn w:val="Normal"/>
    <w:pPr>
      <w:spacing w:before="400" w:line="240" w:lineRule="auto"/>
    </w:pPr>
    <w:rPr>
      <w:i/>
      <w:sz w:val="16"/>
      <w:szCs w:val="16"/>
      <w:lang w:bidi="en-US"/>
    </w:rPr>
  </w:style>
  <w:style w:type="paragraph" w:customStyle="1" w:styleId="Pregunta">
    <w:name w:val="Pregunta"/>
    <w:basedOn w:val="Normal"/>
    <w:pPr>
      <w:numPr>
        <w:numId w:val="2"/>
      </w:numPr>
      <w:tabs>
        <w:tab w:val="left" w:leader="underscore" w:pos="720"/>
      </w:tabs>
      <w:spacing w:before="240"/>
    </w:pPr>
    <w:rPr>
      <w:lang w:bidi="en-US"/>
    </w:rPr>
  </w:style>
  <w:style w:type="paragraph" w:customStyle="1" w:styleId="Regla">
    <w:name w:val="Regla"/>
    <w:basedOn w:val="Normal"/>
    <w:pPr>
      <w:pBdr>
        <w:bottom w:val="single" w:sz="4" w:space="1" w:color="999999"/>
      </w:pBdr>
      <w:spacing w:after="240" w:line="240" w:lineRule="auto"/>
    </w:pPr>
    <w:rPr>
      <w:sz w:val="16"/>
      <w:szCs w:val="16"/>
      <w:lang w:bidi="en-US"/>
    </w:rPr>
  </w:style>
  <w:style w:type="paragraph" w:customStyle="1" w:styleId="Informacinparaestudiantes">
    <w:name w:val="Información para estudiantes"/>
    <w:basedOn w:val="Normal"/>
    <w:pPr>
      <w:spacing w:line="240" w:lineRule="auto"/>
    </w:pPr>
    <w:rPr>
      <w:lang w:bidi="en-US"/>
    </w:rPr>
  </w:style>
  <w:style w:type="table" w:customStyle="1" w:styleId="Tablanormal1">
    <w:name w:val="Tabla normal1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Templates\Cuestionario%20de%20verdadero%20o%20fals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DE95A0C693CEB341887D38A4A2B58B45040072C752107C5A7B47AA91A1EE638E6F1F" ma:contentTypeVersion="55" ma:contentTypeDescription="Create a new document." ma:contentTypeScope="" ma:versionID="aa9188b4c266804cbb28a4db8cb8c639">
  <xsd:schema xmlns:xsd="http://www.w3.org/2001/XMLSchema" xmlns:xs="http://www.w3.org/2001/XMLSchema" xmlns:p="http://schemas.microsoft.com/office/2006/metadata/properties" xmlns:ns2="2958f784-0ef9-4616-b22d-512a8cad1f0d" xmlns:ns3="fb5acd76-e9f3-4601-9d69-91f53ab96ae6" targetNamespace="http://schemas.microsoft.com/office/2006/metadata/properties" ma:root="true" ma:fieldsID="28b2ebc2219c7be35f0639cc7306e541" ns2:_="" ns3:_="">
    <xsd:import namespace="2958f784-0ef9-4616-b22d-512a8cad1f0d"/>
    <xsd:import namespace="fb5acd76-e9f3-4601-9d69-91f53ab96ae6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  <xsd:element ref="ns3:Description0" minOccurs="0"/>
                <xsd:element ref="ns3:Compon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8f784-0ef9-4616-b22d-512a8cad1f0d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0:00:00Z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ca69c71e-a029-4733-aca1-cabc27411b08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8D80075B-F8CE-48D6-9BD2-D195F7E115A9}" ma:internalName="CSXSubmissionMarket" ma:readOnly="false" ma:showField="MarketName" ma:web="2958f784-0ef9-4616-b22d-512a8cad1f0d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9327d1a0-1a14-4b12-a74c-0f320f972977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1F044C38-11A0-4051-9DF8-A3AFA85E16DC}" ma:internalName="InProjectListLookup" ma:readOnly="true" ma:showField="InProjectList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3b364bcb-a06e-4da1-8475-f5243c3236b2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1F044C38-11A0-4051-9DF8-A3AFA85E16DC}" ma:internalName="LastCompleteVersionLookup" ma:readOnly="true" ma:showField="LastCompleteVersion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1F044C38-11A0-4051-9DF8-A3AFA85E16DC}" ma:internalName="LastPreviewErrorLookup" ma:readOnly="true" ma:showField="LastPreviewError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1F044C38-11A0-4051-9DF8-A3AFA85E16DC}" ma:internalName="LastPreviewResultLookup" ma:readOnly="true" ma:showField="LastPreviewResult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1F044C38-11A0-4051-9DF8-A3AFA85E16DC}" ma:internalName="LastPreviewAttemptDateLookup" ma:readOnly="true" ma:showField="LastPreviewAttemptDate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1F044C38-11A0-4051-9DF8-A3AFA85E16DC}" ma:internalName="LastPreviewedByLookup" ma:readOnly="true" ma:showField="LastPreviewedBy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1F044C38-11A0-4051-9DF8-A3AFA85E16DC}" ma:internalName="LastPreviewTimeLookup" ma:readOnly="true" ma:showField="LastPreviewTime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1F044C38-11A0-4051-9DF8-A3AFA85E16DC}" ma:internalName="LastPreviewVersionLookup" ma:readOnly="true" ma:showField="LastPreviewVersion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1F044C38-11A0-4051-9DF8-A3AFA85E16DC}" ma:internalName="LastPublishErrorLookup" ma:readOnly="true" ma:showField="LastPublishError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1F044C38-11A0-4051-9DF8-A3AFA85E16DC}" ma:internalName="LastPublishResultLookup" ma:readOnly="true" ma:showField="LastPublishResult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1F044C38-11A0-4051-9DF8-A3AFA85E16DC}" ma:internalName="LastPublishAttemptDateLookup" ma:readOnly="true" ma:showField="LastPublishAttemptDate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1F044C38-11A0-4051-9DF8-A3AFA85E16DC}" ma:internalName="LastPublishedByLookup" ma:readOnly="true" ma:showField="LastPublishedBy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1F044C38-11A0-4051-9DF8-A3AFA85E16DC}" ma:internalName="LastPublishTimeLookup" ma:readOnly="true" ma:showField="LastPublishTime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1F044C38-11A0-4051-9DF8-A3AFA85E16DC}" ma:internalName="LastPublishVersionLookup" ma:readOnly="true" ma:showField="LastPublishVersion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AC64899A-88C0-4725-BCFC-902FA402DE74}" ma:internalName="LocLastLocAttemptVersionLookup" ma:readOnly="false" ma:showField="LastLocAttemptVersion" ma:web="2958f784-0ef9-4616-b22d-512a8cad1f0d">
      <xsd:simpleType>
        <xsd:restriction base="dms:Lookup"/>
      </xsd:simpleType>
    </xsd:element>
    <xsd:element name="LocLastLocAttemptVersionTypeLookup" ma:index="72" nillable="true" ma:displayName="Loc Last Loc Attempt Version Type" ma:default="" ma:list="{AC64899A-88C0-4725-BCFC-902FA402DE74}" ma:internalName="LocLastLocAttemptVersionTypeLookup" ma:readOnly="true" ma:showField="LastLocAttemptVersionType" ma:web="2958f784-0ef9-4616-b22d-512a8cad1f0d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AC64899A-88C0-4725-BCFC-902FA402DE74}" ma:internalName="LocNewPublishedVersionLookup" ma:readOnly="true" ma:showField="NewPublishedVersion" ma:web="2958f784-0ef9-4616-b22d-512a8cad1f0d">
      <xsd:simpleType>
        <xsd:restriction base="dms:Lookup"/>
      </xsd:simpleType>
    </xsd:element>
    <xsd:element name="LocOverallHandbackStatusLookup" ma:index="76" nillable="true" ma:displayName="Loc Overall Handback Status" ma:default="" ma:list="{AC64899A-88C0-4725-BCFC-902FA402DE74}" ma:internalName="LocOverallHandbackStatusLookup" ma:readOnly="true" ma:showField="OverallHandbackStatus" ma:web="2958f784-0ef9-4616-b22d-512a8cad1f0d">
      <xsd:simpleType>
        <xsd:restriction base="dms:Lookup"/>
      </xsd:simpleType>
    </xsd:element>
    <xsd:element name="LocOverallLocStatusLookup" ma:index="77" nillable="true" ma:displayName="Loc Overall Localize Status" ma:default="" ma:list="{AC64899A-88C0-4725-BCFC-902FA402DE74}" ma:internalName="LocOverallLocStatusLookup" ma:readOnly="true" ma:showField="OverallLocStatus" ma:web="2958f784-0ef9-4616-b22d-512a8cad1f0d">
      <xsd:simpleType>
        <xsd:restriction base="dms:Lookup"/>
      </xsd:simpleType>
    </xsd:element>
    <xsd:element name="LocOverallPreviewStatusLookup" ma:index="78" nillable="true" ma:displayName="Loc Overall Preview Status" ma:default="" ma:list="{AC64899A-88C0-4725-BCFC-902FA402DE74}" ma:internalName="LocOverallPreviewStatusLookup" ma:readOnly="true" ma:showField="OverallPreviewStatus" ma:web="2958f784-0ef9-4616-b22d-512a8cad1f0d">
      <xsd:simpleType>
        <xsd:restriction base="dms:Lookup"/>
      </xsd:simpleType>
    </xsd:element>
    <xsd:element name="LocOverallPublishStatusLookup" ma:index="79" nillable="true" ma:displayName="Loc Overall Publish Status" ma:default="" ma:list="{AC64899A-88C0-4725-BCFC-902FA402DE74}" ma:internalName="LocOverallPublishStatusLookup" ma:readOnly="true" ma:showField="OverallPublishStatus" ma:web="2958f784-0ef9-4616-b22d-512a8cad1f0d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AC64899A-88C0-4725-BCFC-902FA402DE74}" ma:internalName="LocProcessedForHandoffsLookup" ma:readOnly="true" ma:showField="ProcessedForHandoffs" ma:web="2958f784-0ef9-4616-b22d-512a8cad1f0d">
      <xsd:simpleType>
        <xsd:restriction base="dms:Lookup"/>
      </xsd:simpleType>
    </xsd:element>
    <xsd:element name="LocProcessedForMarketsLookup" ma:index="82" nillable="true" ma:displayName="Loc Processed For Markets" ma:default="" ma:list="{AC64899A-88C0-4725-BCFC-902FA402DE74}" ma:internalName="LocProcessedForMarketsLookup" ma:readOnly="true" ma:showField="ProcessedForMarkets" ma:web="2958f784-0ef9-4616-b22d-512a8cad1f0d">
      <xsd:simpleType>
        <xsd:restriction base="dms:Lookup"/>
      </xsd:simpleType>
    </xsd:element>
    <xsd:element name="LocPublishedDependentAssetsLookup" ma:index="83" nillable="true" ma:displayName="Loc Published Dependent Assets" ma:default="" ma:list="{AC64899A-88C0-4725-BCFC-902FA402DE74}" ma:internalName="LocPublishedDependentAssetsLookup" ma:readOnly="true" ma:showField="PublishedDependentAssets" ma:web="2958f784-0ef9-4616-b22d-512a8cad1f0d">
      <xsd:simpleType>
        <xsd:restriction base="dms:Lookup"/>
      </xsd:simpleType>
    </xsd:element>
    <xsd:element name="LocPublishedLinkedAssetsLookup" ma:index="84" nillable="true" ma:displayName="Loc Published Linked Assets" ma:default="" ma:list="{AC64899A-88C0-4725-BCFC-902FA402DE74}" ma:internalName="LocPublishedLinkedAssetsLookup" ma:readOnly="true" ma:showField="PublishedLinkedAssets" ma:web="2958f784-0ef9-4616-b22d-512a8cad1f0d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251ee2d3-c117-4524-b3f1-1010c3cab2a3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8D80075B-F8CE-48D6-9BD2-D195F7E115A9}" ma:internalName="Markets" ma:readOnly="false" ma:showField="MarketName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1F044C38-11A0-4051-9DF8-A3AFA85E16DC}" ma:internalName="NumOfRatingsLookup" ma:readOnly="true" ma:showField="NumOfRatings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1F044C38-11A0-4051-9DF8-A3AFA85E16DC}" ma:internalName="PublishStatusLookup" ma:readOnly="false" ma:showField="PublishStatus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654e2ea7-8c43-4b3c-9db4-bd71f7cfe4f4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33f01220-6030-4880-975f-b9ea0de09f53}" ma:internalName="TaxCatchAll" ma:showField="CatchAllData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33f01220-6030-4880-975f-b9ea0de09f53}" ma:internalName="TaxCatchAllLabel" ma:readOnly="true" ma:showField="CatchAllDataLabel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5acd76-e9f3-4601-9d69-91f53ab96ae6" elementFormDefault="qualified">
    <xsd:import namespace="http://schemas.microsoft.com/office/2006/documentManagement/types"/>
    <xsd:import namespace="http://schemas.microsoft.com/office/infopath/2007/PartnerControls"/>
    <xsd:element name="Description0" ma:index="134" nillable="true" ma:displayName="Description" ma:internalName="Description0">
      <xsd:simpleType>
        <xsd:restriction base="dms:Note"/>
      </xsd:simpleType>
    </xsd:element>
    <xsd:element name="Component" ma:index="135" nillable="true" ma:displayName="Component" ma:internalName="Compone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rketSpecific xmlns="2958f784-0ef9-4616-b22d-512a8cad1f0d">false</MarketSpecific>
    <ApprovalStatus xmlns="2958f784-0ef9-4616-b22d-512a8cad1f0d">InProgress</ApprovalStatus>
    <LocComments xmlns="2958f784-0ef9-4616-b22d-512a8cad1f0d" xsi:nil="true"/>
    <DirectSourceMarket xmlns="2958f784-0ef9-4616-b22d-512a8cad1f0d">english</DirectSourceMarket>
    <ThumbnailAssetId xmlns="2958f784-0ef9-4616-b22d-512a8cad1f0d" xsi:nil="true"/>
    <PrimaryImageGen xmlns="2958f784-0ef9-4616-b22d-512a8cad1f0d">true</PrimaryImageGen>
    <LegacyData xmlns="2958f784-0ef9-4616-b22d-512a8cad1f0d" xsi:nil="true"/>
    <TPFriendlyName xmlns="2958f784-0ef9-4616-b22d-512a8cad1f0d" xsi:nil="true"/>
    <NumericId xmlns="2958f784-0ef9-4616-b22d-512a8cad1f0d" xsi:nil="true"/>
    <LocRecommendedHandoff xmlns="2958f784-0ef9-4616-b22d-512a8cad1f0d" xsi:nil="true"/>
    <BlockPublish xmlns="2958f784-0ef9-4616-b22d-512a8cad1f0d">false</BlockPublish>
    <BusinessGroup xmlns="2958f784-0ef9-4616-b22d-512a8cad1f0d" xsi:nil="true"/>
    <OpenTemplate xmlns="2958f784-0ef9-4616-b22d-512a8cad1f0d">true</OpenTemplate>
    <SourceTitle xmlns="2958f784-0ef9-4616-b22d-512a8cad1f0d">True or false test</SourceTitle>
    <APEditor xmlns="2958f784-0ef9-4616-b22d-512a8cad1f0d">
      <UserInfo>
        <DisplayName/>
        <AccountId xsi:nil="true"/>
        <AccountType/>
      </UserInfo>
    </APEditor>
    <UALocComments xmlns="2958f784-0ef9-4616-b22d-512a8cad1f0d">2007 Template UpLeveling Do Not HandOff</UALocComments>
    <IntlLangReviewDate xmlns="2958f784-0ef9-4616-b22d-512a8cad1f0d" xsi:nil="true"/>
    <PublishStatusLookup xmlns="2958f784-0ef9-4616-b22d-512a8cad1f0d">
      <Value>654577</Value>
      <Value>654579</Value>
    </PublishStatusLookup>
    <ParentAssetId xmlns="2958f784-0ef9-4616-b22d-512a8cad1f0d" xsi:nil="true"/>
    <FeatureTagsTaxHTField0 xmlns="2958f784-0ef9-4616-b22d-512a8cad1f0d">
      <Terms xmlns="http://schemas.microsoft.com/office/infopath/2007/PartnerControls"/>
    </FeatureTagsTaxHTField0>
    <MachineTranslated xmlns="2958f784-0ef9-4616-b22d-512a8cad1f0d">false</MachineTranslated>
    <Providers xmlns="2958f784-0ef9-4616-b22d-512a8cad1f0d" xsi:nil="true"/>
    <OriginalSourceMarket xmlns="2958f784-0ef9-4616-b22d-512a8cad1f0d">english</OriginalSourceMarket>
    <APDescription xmlns="2958f784-0ef9-4616-b22d-512a8cad1f0d" xsi:nil="true"/>
    <ContentItem xmlns="2958f784-0ef9-4616-b22d-512a8cad1f0d" xsi:nil="true"/>
    <ClipArtFilename xmlns="2958f784-0ef9-4616-b22d-512a8cad1f0d" xsi:nil="true"/>
    <TPInstallLocation xmlns="2958f784-0ef9-4616-b22d-512a8cad1f0d" xsi:nil="true"/>
    <TimesCloned xmlns="2958f784-0ef9-4616-b22d-512a8cad1f0d" xsi:nil="true"/>
    <PublishTargets xmlns="2958f784-0ef9-4616-b22d-512a8cad1f0d">OfficeOnline,OfficeOnlineVNext</PublishTargets>
    <AcquiredFrom xmlns="2958f784-0ef9-4616-b22d-512a8cad1f0d">Internal MS</AcquiredFrom>
    <AssetStart xmlns="2958f784-0ef9-4616-b22d-512a8cad1f0d">2012-02-14T18:05:00+00:00</AssetStart>
    <FriendlyTitle xmlns="2958f784-0ef9-4616-b22d-512a8cad1f0d" xsi:nil="true"/>
    <Provider xmlns="2958f784-0ef9-4616-b22d-512a8cad1f0d" xsi:nil="true"/>
    <LastHandOff xmlns="2958f784-0ef9-4616-b22d-512a8cad1f0d" xsi:nil="true"/>
    <Manager xmlns="2958f784-0ef9-4616-b22d-512a8cad1f0d" xsi:nil="true"/>
    <UALocRecommendation xmlns="2958f784-0ef9-4616-b22d-512a8cad1f0d">Localize</UALocRecommendation>
    <ArtSampleDocs xmlns="2958f784-0ef9-4616-b22d-512a8cad1f0d" xsi:nil="true"/>
    <UACurrentWords xmlns="2958f784-0ef9-4616-b22d-512a8cad1f0d" xsi:nil="true"/>
    <TPClientViewer xmlns="2958f784-0ef9-4616-b22d-512a8cad1f0d" xsi:nil="true"/>
    <TemplateStatus xmlns="2958f784-0ef9-4616-b22d-512a8cad1f0d">Complete</TemplateStatus>
    <ShowIn xmlns="2958f784-0ef9-4616-b22d-512a8cad1f0d">Show everywhere</ShowIn>
    <CSXHash xmlns="2958f784-0ef9-4616-b22d-512a8cad1f0d" xsi:nil="true"/>
    <Downloads xmlns="2958f784-0ef9-4616-b22d-512a8cad1f0d">0</Downloads>
    <VoteCount xmlns="2958f784-0ef9-4616-b22d-512a8cad1f0d" xsi:nil="true"/>
    <OOCacheId xmlns="2958f784-0ef9-4616-b22d-512a8cad1f0d" xsi:nil="true"/>
    <IsDeleted xmlns="2958f784-0ef9-4616-b22d-512a8cad1f0d">false</IsDeleted>
    <InternalTagsTaxHTField0 xmlns="2958f784-0ef9-4616-b22d-512a8cad1f0d">
      <Terms xmlns="http://schemas.microsoft.com/office/infopath/2007/PartnerControls"/>
    </InternalTagsTaxHTField0>
    <UANotes xmlns="2958f784-0ef9-4616-b22d-512a8cad1f0d">2003 to 2007 conversion</UANotes>
    <AssetExpire xmlns="2958f784-0ef9-4616-b22d-512a8cad1f0d">2035-01-01T08:00:00+00:00</AssetExpire>
    <CSXSubmissionMarket xmlns="2958f784-0ef9-4616-b22d-512a8cad1f0d" xsi:nil="true"/>
    <DSATActionTaken xmlns="2958f784-0ef9-4616-b22d-512a8cad1f0d" xsi:nil="true"/>
    <SubmitterId xmlns="2958f784-0ef9-4616-b22d-512a8cad1f0d" xsi:nil="true"/>
    <EditorialTags xmlns="2958f784-0ef9-4616-b22d-512a8cad1f0d" xsi:nil="true"/>
    <TPExecutable xmlns="2958f784-0ef9-4616-b22d-512a8cad1f0d" xsi:nil="true"/>
    <CSXSubmissionDate xmlns="2958f784-0ef9-4616-b22d-512a8cad1f0d" xsi:nil="true"/>
    <CSXUpdate xmlns="2958f784-0ef9-4616-b22d-512a8cad1f0d">false</CSXUpdate>
    <AssetType xmlns="2958f784-0ef9-4616-b22d-512a8cad1f0d">TP</AssetType>
    <ApprovalLog xmlns="2958f784-0ef9-4616-b22d-512a8cad1f0d" xsi:nil="true"/>
    <BugNumber xmlns="2958f784-0ef9-4616-b22d-512a8cad1f0d" xsi:nil="true"/>
    <OriginAsset xmlns="2958f784-0ef9-4616-b22d-512a8cad1f0d" xsi:nil="true"/>
    <TPComponent xmlns="2958f784-0ef9-4616-b22d-512a8cad1f0d" xsi:nil="true"/>
    <Milestone xmlns="2958f784-0ef9-4616-b22d-512a8cad1f0d" xsi:nil="true"/>
    <RecommendationsModifier xmlns="2958f784-0ef9-4616-b22d-512a8cad1f0d" xsi:nil="true"/>
    <Description0 xmlns="fb5acd76-e9f3-4601-9d69-91f53ab96ae6" xsi:nil="true"/>
    <Component xmlns="fb5acd76-e9f3-4601-9d69-91f53ab96ae6" xsi:nil="true"/>
    <AssetId xmlns="2958f784-0ef9-4616-b22d-512a8cad1f0d">TP102828893</AssetId>
    <PolicheckWords xmlns="2958f784-0ef9-4616-b22d-512a8cad1f0d" xsi:nil="true"/>
    <TPLaunchHelpLink xmlns="2958f784-0ef9-4616-b22d-512a8cad1f0d" xsi:nil="true"/>
    <IntlLocPriority xmlns="2958f784-0ef9-4616-b22d-512a8cad1f0d" xsi:nil="true"/>
    <TPApplication xmlns="2958f784-0ef9-4616-b22d-512a8cad1f0d" xsi:nil="true"/>
    <IntlLangReviewer xmlns="2958f784-0ef9-4616-b22d-512a8cad1f0d" xsi:nil="true"/>
    <HandoffToMSDN xmlns="2958f784-0ef9-4616-b22d-512a8cad1f0d" xsi:nil="true"/>
    <PlannedPubDate xmlns="2958f784-0ef9-4616-b22d-512a8cad1f0d" xsi:nil="true"/>
    <CrawlForDependencies xmlns="2958f784-0ef9-4616-b22d-512a8cad1f0d">false</CrawlForDependencies>
    <LocLastLocAttemptVersionLookup xmlns="2958f784-0ef9-4616-b22d-512a8cad1f0d">825113</LocLastLocAttemptVersionLookup>
    <TrustLevel xmlns="2958f784-0ef9-4616-b22d-512a8cad1f0d">1 Microsoft Managed Content</TrustLevel>
    <CampaignTagsTaxHTField0 xmlns="2958f784-0ef9-4616-b22d-512a8cad1f0d">
      <Terms xmlns="http://schemas.microsoft.com/office/infopath/2007/PartnerControls"/>
    </CampaignTagsTaxHTField0>
    <TPNamespace xmlns="2958f784-0ef9-4616-b22d-512a8cad1f0d" xsi:nil="true"/>
    <TaxCatchAll xmlns="2958f784-0ef9-4616-b22d-512a8cad1f0d"/>
    <IsSearchable xmlns="2958f784-0ef9-4616-b22d-512a8cad1f0d">true</IsSearchable>
    <TemplateTemplateType xmlns="2958f784-0ef9-4616-b22d-512a8cad1f0d">Word 2007 Default</TemplateTemplateType>
    <Markets xmlns="2958f784-0ef9-4616-b22d-512a8cad1f0d"/>
    <IntlLangReview xmlns="2958f784-0ef9-4616-b22d-512a8cad1f0d">false</IntlLangReview>
    <UAProjectedTotalWords xmlns="2958f784-0ef9-4616-b22d-512a8cad1f0d" xsi:nil="true"/>
    <OutputCachingOn xmlns="2958f784-0ef9-4616-b22d-512a8cad1f0d">false</OutputCachingOn>
    <AverageRating xmlns="2958f784-0ef9-4616-b22d-512a8cad1f0d" xsi:nil="true"/>
    <APAuthor xmlns="2958f784-0ef9-4616-b22d-512a8cad1f0d">
      <UserInfo>
        <DisplayName/>
        <AccountId>2721</AccountId>
        <AccountType/>
      </UserInfo>
    </APAuthor>
    <TPCommandLine xmlns="2958f784-0ef9-4616-b22d-512a8cad1f0d" xsi:nil="true"/>
    <LocManualTestRequired xmlns="2958f784-0ef9-4616-b22d-512a8cad1f0d">false</LocManualTestRequired>
    <TPAppVersion xmlns="2958f784-0ef9-4616-b22d-512a8cad1f0d" xsi:nil="true"/>
    <EditorialStatus xmlns="2958f784-0ef9-4616-b22d-512a8cad1f0d" xsi:nil="true"/>
    <LastModifiedDateTime xmlns="2958f784-0ef9-4616-b22d-512a8cad1f0d" xsi:nil="true"/>
    <TPLaunchHelpLinkType xmlns="2958f784-0ef9-4616-b22d-512a8cad1f0d">Template</TPLaunchHelpLinkType>
    <OriginalRelease xmlns="2958f784-0ef9-4616-b22d-512a8cad1f0d">14</OriginalRelease>
    <ScenarioTagsTaxHTField0 xmlns="2958f784-0ef9-4616-b22d-512a8cad1f0d">
      <Terms xmlns="http://schemas.microsoft.com/office/infopath/2007/PartnerControls"/>
    </ScenarioTagsTaxHTField0>
    <LocalizationTagsTaxHTField0 xmlns="2958f784-0ef9-4616-b22d-512a8cad1f0d">
      <Terms xmlns="http://schemas.microsoft.com/office/infopath/2007/PartnerControls"/>
    </LocalizationTagsTaxHTField0>
    <LocMarketGroupTiers2 xmlns="2958f784-0ef9-4616-b22d-512a8cad1f0d" xsi:nil="true"/>
  </documentManagement>
</p:properties>
</file>

<file path=customXml/itemProps1.xml><?xml version="1.0" encoding="utf-8"?>
<ds:datastoreItem xmlns:ds="http://schemas.openxmlformats.org/officeDocument/2006/customXml" ds:itemID="{EC3F243A-3D60-4A4C-8543-F851454672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8f784-0ef9-4616-b22d-512a8cad1f0d"/>
    <ds:schemaRef ds:uri="fb5acd76-e9f3-4601-9d69-91f53ab96a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B3734E-90F2-4D55-A7F6-802EAF0F63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7881F1-97B3-4AEE-A51A-233B2B82F9DF}">
  <ds:schemaRefs>
    <ds:schemaRef ds:uri="http://schemas.microsoft.com/office/2006/metadata/properties"/>
    <ds:schemaRef ds:uri="http://schemas.microsoft.com/office/infopath/2007/PartnerControls"/>
    <ds:schemaRef ds:uri="2958f784-0ef9-4616-b22d-512a8cad1f0d"/>
    <ds:schemaRef ds:uri="fb5acd76-e9f3-4601-9d69-91f53ab96ae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Cuestionario de verdadero o falso</Template>
  <TotalTime>1</TotalTime>
  <Pages>1</Pages>
  <Words>456</Words>
  <Characters>2509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[Nombre de la prueba]</vt:lpstr>
    </vt:vector>
  </TitlesOfParts>
  <Manager/>
  <Company>Microsoft Corporation</Company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Rachel Fregosi</cp:lastModifiedBy>
  <cp:revision>2</cp:revision>
  <cp:lastPrinted>2004-01-22T16:32:00Z</cp:lastPrinted>
  <dcterms:created xsi:type="dcterms:W3CDTF">2020-07-27T21:13:00Z</dcterms:created>
  <dcterms:modified xsi:type="dcterms:W3CDTF">2020-07-27T21:13:00Z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TC010183823082</vt:lpwstr>
  </property>
  <property fmtid="{D5CDD505-2E9C-101B-9397-08002B2CF9AE}" pid="3" name="InternalTags">
    <vt:lpwstr/>
  </property>
  <property fmtid="{D5CDD505-2E9C-101B-9397-08002B2CF9AE}" pid="4" name="ContentTypeId">
    <vt:lpwstr>0x010100DE95A0C693CEB341887D38A4A2B58B45040072C752107C5A7B47AA91A1EE638E6F1F</vt:lpwstr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Order">
    <vt:r8>14100500</vt:r8>
  </property>
  <property fmtid="{D5CDD505-2E9C-101B-9397-08002B2CF9AE}" pid="10" name="HiddenCategoryTags">
    <vt:lpwstr/>
  </property>
  <property fmtid="{D5CDD505-2E9C-101B-9397-08002B2CF9AE}" pid="11" name="ImageGenStatus">
    <vt:i4>0</vt:i4>
  </property>
  <property fmtid="{D5CDD505-2E9C-101B-9397-08002B2CF9AE}" pid="12" name="CategoryTags">
    <vt:lpwstr/>
  </property>
  <property fmtid="{D5CDD505-2E9C-101B-9397-08002B2CF9AE}" pid="13" name="Applications">
    <vt:lpwstr/>
  </property>
  <property fmtid="{D5CDD505-2E9C-101B-9397-08002B2CF9AE}" pid="14" name="LocMarketGroupTiers">
    <vt:lpwstr>,t:Tier 1,t:Tier 2,t:Tier 3,</vt:lpwstr>
  </property>
</Properties>
</file>